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075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1795"/>
        <w:gridCol w:w="630"/>
        <w:gridCol w:w="2070"/>
        <w:gridCol w:w="630"/>
        <w:gridCol w:w="810"/>
        <w:gridCol w:w="1710"/>
        <w:gridCol w:w="90"/>
        <w:gridCol w:w="2308"/>
        <w:gridCol w:w="32"/>
      </w:tblGrid>
      <w:tr w:rsidR="00F86CD5" w:rsidRPr="007324BD" w14:paraId="4D7C6F5A" w14:textId="77777777" w:rsidTr="007B088B">
        <w:trPr>
          <w:gridAfter w:val="1"/>
          <w:wAfter w:w="32" w:type="dxa"/>
          <w:cantSplit/>
          <w:trHeight w:val="681"/>
          <w:tblHeader/>
          <w:jc w:val="center"/>
        </w:trPr>
        <w:tc>
          <w:tcPr>
            <w:tcW w:w="10043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2068EADE" w14:textId="2BE0AD97" w:rsidR="002B7428" w:rsidRPr="00223D59" w:rsidRDefault="00EB16FD" w:rsidP="002B7428">
            <w:pPr>
              <w:pStyle w:val="Heading1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223D59">
              <w:rPr>
                <w:rFonts w:ascii="Times New Roman" w:hAnsi="Times New Roman"/>
                <w:color w:val="auto"/>
                <w:sz w:val="28"/>
                <w:szCs w:val="28"/>
              </w:rPr>
              <w:t>20</w:t>
            </w:r>
            <w:r w:rsidR="00CC6C2F" w:rsidRPr="00223D59">
              <w:rPr>
                <w:rFonts w:ascii="Times New Roman" w:hAnsi="Times New Roman"/>
                <w:color w:val="auto"/>
                <w:sz w:val="28"/>
                <w:szCs w:val="28"/>
              </w:rPr>
              <w:t>2</w:t>
            </w:r>
            <w:r w:rsidR="0059050F" w:rsidRPr="00223D59">
              <w:rPr>
                <w:rFonts w:ascii="Times New Roman" w:hAnsi="Times New Roman"/>
                <w:color w:val="auto"/>
                <w:sz w:val="28"/>
                <w:szCs w:val="28"/>
              </w:rPr>
              <w:t>6</w:t>
            </w:r>
            <w:r w:rsidR="00544903" w:rsidRPr="00223D59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North </w:t>
            </w:r>
            <w:r w:rsidRPr="00223D59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Central District Rose Show and </w:t>
            </w:r>
            <w:r w:rsidR="00FD6380" w:rsidRPr="00223D59">
              <w:rPr>
                <w:rFonts w:ascii="Times New Roman" w:hAnsi="Times New Roman"/>
                <w:color w:val="auto"/>
                <w:sz w:val="28"/>
                <w:szCs w:val="28"/>
              </w:rPr>
              <w:t>MEETING</w:t>
            </w:r>
          </w:p>
          <w:p w14:paraId="74070CA1" w14:textId="6C32EE7B" w:rsidR="00491A66" w:rsidRPr="006F7F5B" w:rsidRDefault="0059050F" w:rsidP="00C256CD">
            <w:pPr>
              <w:pStyle w:val="Heading1"/>
              <w:rPr>
                <w:rFonts w:ascii="Perpetua Titling MT" w:hAnsi="Perpetua Titling MT"/>
                <w:sz w:val="22"/>
                <w:szCs w:val="22"/>
              </w:rPr>
            </w:pPr>
            <w:r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>Septem</w:t>
            </w:r>
            <w:r w:rsidR="002B7428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 xml:space="preserve">ber </w:t>
            </w:r>
            <w:r w:rsidR="00E649D5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>11-13</w:t>
            </w:r>
            <w:r w:rsidR="002B7428"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,</w:t>
            </w:r>
            <w:r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 xml:space="preserve"> </w:t>
            </w:r>
            <w:r w:rsidR="00E649D5"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202</w:t>
            </w:r>
            <w:r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6</w:t>
            </w:r>
            <w:r w:rsidR="00327FF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,</w:t>
            </w:r>
            <w:r w:rsidR="002B7428" w:rsidRPr="00223D59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 xml:space="preserve"> </w:t>
            </w:r>
            <w:r w:rsidR="00FD6380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 xml:space="preserve">Hosted by the </w:t>
            </w:r>
            <w:r w:rsidR="007B0C09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>Greater Milwaukee Rose Society</w:t>
            </w:r>
          </w:p>
        </w:tc>
      </w:tr>
      <w:tr w:rsidR="006E2324" w:rsidRPr="007324BD" w14:paraId="4D31005C" w14:textId="77777777" w:rsidTr="006E2324">
        <w:trPr>
          <w:cantSplit/>
          <w:trHeight w:val="1545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9C8BB11" w14:textId="71F30CA0" w:rsidR="006E2324" w:rsidRPr="00223D59" w:rsidRDefault="006E2324" w:rsidP="003379AA">
            <w:pPr>
              <w:rPr>
                <w:rFonts w:ascii="Handwriting - Dakota" w:hAnsi="Handwriting - Dakota"/>
                <w:b/>
                <w:bCs/>
                <w:color w:val="FF2F92"/>
                <w:sz w:val="20"/>
                <w:szCs w:val="20"/>
              </w:rPr>
            </w:pPr>
            <w:r>
              <w:rPr>
                <w:rFonts w:ascii="Handwriting - Dakota" w:hAnsi="Handwriting - Dakota"/>
                <w:b/>
                <w:bCs/>
                <w:noProof/>
                <w:color w:val="FF2F92"/>
                <w:sz w:val="20"/>
                <w:szCs w:val="20"/>
              </w:rPr>
              <w:drawing>
                <wp:inline distT="0" distB="0" distL="0" distR="0" wp14:anchorId="143852F5" wp14:editId="42BC467C">
                  <wp:extent cx="982494" cy="973176"/>
                  <wp:effectExtent l="0" t="0" r="0" b="5080"/>
                  <wp:docPr id="3387490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749057" name="Picture 33874905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419" cy="994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D968F" w14:textId="5D3958C1" w:rsidR="006E2324" w:rsidRPr="00232635" w:rsidRDefault="006E2324" w:rsidP="003379AA">
            <w:pPr>
              <w:ind w:left="1339" w:hanging="1154"/>
              <w:rPr>
                <w:b/>
                <w:bCs/>
                <w:sz w:val="20"/>
                <w:szCs w:val="20"/>
              </w:rPr>
            </w:pPr>
            <w:r w:rsidRPr="003F43BE">
              <w:rPr>
                <w:b/>
                <w:bCs/>
                <w:sz w:val="20"/>
                <w:szCs w:val="20"/>
                <w:u w:val="single"/>
              </w:rPr>
              <w:t>Send registration to</w:t>
            </w:r>
            <w:r w:rsidRPr="003F43BE">
              <w:rPr>
                <w:b/>
                <w:bCs/>
                <w:sz w:val="20"/>
                <w:szCs w:val="20"/>
              </w:rPr>
              <w:t>:</w:t>
            </w:r>
          </w:p>
          <w:p w14:paraId="504885D9" w14:textId="4ECD6458" w:rsidR="006E2324" w:rsidRPr="00A2454C" w:rsidRDefault="006E2324" w:rsidP="003379AA">
            <w:pPr>
              <w:tabs>
                <w:tab w:val="left" w:pos="3499"/>
              </w:tabs>
              <w:ind w:left="1339" w:hanging="1154"/>
              <w:rPr>
                <w:sz w:val="20"/>
                <w:szCs w:val="20"/>
              </w:rPr>
            </w:pPr>
            <w:r w:rsidRPr="00A2454C">
              <w:rPr>
                <w:sz w:val="20"/>
                <w:szCs w:val="20"/>
              </w:rPr>
              <w:t>North Central District</w:t>
            </w:r>
          </w:p>
          <w:p w14:paraId="501F98DB" w14:textId="2CE8C011" w:rsidR="006E2324" w:rsidRPr="0089339F" w:rsidRDefault="006E2324" w:rsidP="003379AA">
            <w:pPr>
              <w:ind w:left="1339" w:hanging="1154"/>
              <w:rPr>
                <w:sz w:val="20"/>
                <w:szCs w:val="20"/>
              </w:rPr>
            </w:pPr>
            <w:r w:rsidRPr="0089339F">
              <w:rPr>
                <w:sz w:val="20"/>
                <w:szCs w:val="20"/>
              </w:rPr>
              <w:t>c/o Maggie Barr</w:t>
            </w:r>
          </w:p>
          <w:p w14:paraId="6737E2B9" w14:textId="45CBF34E" w:rsidR="006E2324" w:rsidRPr="0089339F" w:rsidRDefault="006E2324" w:rsidP="003379AA">
            <w:pPr>
              <w:ind w:left="1339" w:hanging="1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376 N Redding Circle</w:t>
            </w:r>
          </w:p>
          <w:p w14:paraId="6601B2E3" w14:textId="04AB5E3B" w:rsidR="006E2324" w:rsidRPr="0089339F" w:rsidRDefault="006E2324" w:rsidP="003379AA">
            <w:pPr>
              <w:ind w:left="1339" w:hanging="1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Belgium</w:t>
            </w:r>
            <w:r w:rsidRPr="0089339F">
              <w:rPr>
                <w:sz w:val="20"/>
                <w:szCs w:val="20"/>
              </w:rPr>
              <w:t>, WI  530</w:t>
            </w:r>
            <w:r>
              <w:rPr>
                <w:sz w:val="20"/>
                <w:szCs w:val="20"/>
              </w:rPr>
              <w:t>0</w:t>
            </w:r>
            <w:r w:rsidRPr="0089339F">
              <w:rPr>
                <w:sz w:val="20"/>
                <w:szCs w:val="20"/>
              </w:rPr>
              <w:t>4</w:t>
            </w:r>
          </w:p>
          <w:p w14:paraId="1B4F8AC5" w14:textId="25CAEDF1" w:rsidR="006E2324" w:rsidRPr="00232635" w:rsidRDefault="006E2324" w:rsidP="003379AA">
            <w:pPr>
              <w:ind w:left="1339" w:hanging="1154"/>
              <w:rPr>
                <w:sz w:val="22"/>
                <w:szCs w:val="22"/>
              </w:rPr>
            </w:pPr>
            <w:r w:rsidRPr="00CC6C2F">
              <w:rPr>
                <w:sz w:val="20"/>
                <w:szCs w:val="32"/>
              </w:rPr>
              <w:t>Rosemore1@mac.com</w:t>
            </w:r>
          </w:p>
        </w:tc>
        <w:tc>
          <w:tcPr>
            <w:tcW w:w="49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43B9EE" w14:textId="77777777" w:rsidR="006E2324" w:rsidRPr="0056368D" w:rsidRDefault="006E2324" w:rsidP="009C48E0">
            <w:pPr>
              <w:rPr>
                <w:sz w:val="20"/>
                <w:szCs w:val="20"/>
              </w:rPr>
            </w:pPr>
            <w:r w:rsidRPr="0056368D">
              <w:rPr>
                <w:sz w:val="20"/>
                <w:szCs w:val="20"/>
              </w:rPr>
              <w:t>Holiday Inn Pewaukee Milwaukee West</w:t>
            </w:r>
          </w:p>
          <w:p w14:paraId="18BBC3E3" w14:textId="1E17FD8C" w:rsidR="006E2324" w:rsidRPr="0056368D" w:rsidRDefault="006E2324" w:rsidP="009C48E0">
            <w:pPr>
              <w:rPr>
                <w:sz w:val="20"/>
                <w:szCs w:val="20"/>
              </w:rPr>
            </w:pPr>
            <w:r w:rsidRPr="0056368D">
              <w:rPr>
                <w:sz w:val="20"/>
                <w:szCs w:val="20"/>
              </w:rPr>
              <w:t>N14 W24140</w:t>
            </w:r>
            <w:r>
              <w:rPr>
                <w:sz w:val="20"/>
                <w:szCs w:val="20"/>
              </w:rPr>
              <w:t xml:space="preserve"> </w:t>
            </w:r>
            <w:r w:rsidRPr="0056368D">
              <w:rPr>
                <w:sz w:val="20"/>
                <w:szCs w:val="20"/>
              </w:rPr>
              <w:t>Tower Place</w:t>
            </w:r>
            <w:r>
              <w:rPr>
                <w:sz w:val="20"/>
                <w:szCs w:val="20"/>
              </w:rPr>
              <w:t xml:space="preserve">       </w:t>
            </w:r>
            <w:r w:rsidRPr="0056368D">
              <w:rPr>
                <w:sz w:val="20"/>
                <w:szCs w:val="20"/>
              </w:rPr>
              <w:t>Pewaukee WI  53072</w:t>
            </w:r>
          </w:p>
          <w:p w14:paraId="76253A76" w14:textId="617320BC" w:rsidR="006E2324" w:rsidRDefault="006E2324" w:rsidP="009C48E0">
            <w:pPr>
              <w:rPr>
                <w:sz w:val="20"/>
                <w:szCs w:val="20"/>
              </w:rPr>
            </w:pPr>
            <w:r w:rsidRPr="00232635">
              <w:rPr>
                <w:sz w:val="20"/>
                <w:szCs w:val="20"/>
              </w:rPr>
              <w:t>(262) 506-6300</w:t>
            </w:r>
          </w:p>
          <w:p w14:paraId="7322A6AB" w14:textId="77777777" w:rsidR="006E2324" w:rsidRPr="00232635" w:rsidRDefault="006E2324" w:rsidP="009C48E0">
            <w:pPr>
              <w:rPr>
                <w:b/>
                <w:sz w:val="20"/>
                <w:szCs w:val="20"/>
              </w:rPr>
            </w:pPr>
          </w:p>
          <w:p w14:paraId="0A8C474B" w14:textId="295C9B49" w:rsidR="006E2324" w:rsidRDefault="006E2324" w:rsidP="009C48E0">
            <w:pPr>
              <w:rPr>
                <w:sz w:val="20"/>
                <w:szCs w:val="20"/>
              </w:rPr>
            </w:pPr>
            <w:r w:rsidRPr="00232635">
              <w:rPr>
                <w:sz w:val="20"/>
                <w:szCs w:val="20"/>
              </w:rPr>
              <w:t>$119.00/double occupancy; $134.47 with tax</w:t>
            </w:r>
          </w:p>
          <w:p w14:paraId="0894BD5B" w14:textId="0FCB6FCA" w:rsidR="006E2324" w:rsidRPr="00232635" w:rsidRDefault="006E2324" w:rsidP="009C48E0">
            <w:pPr>
              <w:rPr>
                <w:sz w:val="20"/>
                <w:szCs w:val="20"/>
              </w:rPr>
            </w:pPr>
            <w:r w:rsidRPr="00232635">
              <w:rPr>
                <w:sz w:val="20"/>
                <w:szCs w:val="20"/>
              </w:rPr>
              <w:t>Reservations need to be made by Aug. 12, 2026</w:t>
            </w:r>
          </w:p>
        </w:tc>
      </w:tr>
      <w:tr w:rsidR="00F86CD5" w:rsidRPr="007324BD" w14:paraId="2F32E13D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tcBorders>
              <w:top w:val="single" w:sz="4" w:space="0" w:color="auto"/>
            </w:tcBorders>
            <w:shd w:val="clear" w:color="auto" w:fill="E0E0E0"/>
            <w:vAlign w:val="center"/>
          </w:tcPr>
          <w:p w14:paraId="6BE79B04" w14:textId="11A0C873" w:rsidR="006F7F5B" w:rsidRPr="007324BD" w:rsidRDefault="006E2324" w:rsidP="009C48E0">
            <w:pPr>
              <w:pStyle w:val="Heading2"/>
            </w:pPr>
            <w:r>
              <w:rPr>
                <w:sz w:val="20"/>
                <w:szCs w:val="20"/>
              </w:rPr>
              <w:t>Non-</w:t>
            </w:r>
            <w:r w:rsidR="00CD7753">
              <w:rPr>
                <w:sz w:val="20"/>
                <w:szCs w:val="20"/>
              </w:rPr>
              <w:t>Registration</w:t>
            </w:r>
            <w:r>
              <w:rPr>
                <w:sz w:val="20"/>
                <w:szCs w:val="20"/>
              </w:rPr>
              <w:t xml:space="preserve"> GUEST</w:t>
            </w:r>
          </w:p>
        </w:tc>
      </w:tr>
      <w:tr w:rsidR="00F86CD5" w:rsidRPr="007324BD" w14:paraId="32AE4D9B" w14:textId="77777777" w:rsidTr="00232635">
        <w:trPr>
          <w:gridAfter w:val="1"/>
          <w:wAfter w:w="32" w:type="dxa"/>
          <w:cantSplit/>
          <w:trHeight w:val="249"/>
          <w:jc w:val="center"/>
        </w:trPr>
        <w:tc>
          <w:tcPr>
            <w:tcW w:w="10043" w:type="dxa"/>
            <w:gridSpan w:val="8"/>
            <w:tcBorders>
              <w:top w:val="single" w:sz="4" w:space="0" w:color="auto"/>
            </w:tcBorders>
            <w:vAlign w:val="center"/>
          </w:tcPr>
          <w:p w14:paraId="4DF7B381" w14:textId="77777777" w:rsidR="006B7A91" w:rsidRPr="00F86CD5" w:rsidRDefault="006B7A91" w:rsidP="00326F1B">
            <w:pPr>
              <w:rPr>
                <w:sz w:val="24"/>
              </w:rPr>
            </w:pPr>
            <w:r w:rsidRPr="00F86CD5">
              <w:rPr>
                <w:sz w:val="24"/>
              </w:rPr>
              <w:t xml:space="preserve">Name: </w:t>
            </w:r>
            <w:r w:rsidRPr="00F86CD5">
              <w:rPr>
                <w:sz w:val="24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0" w:name="Text5"/>
            <w:r w:rsidRPr="00F86CD5">
              <w:rPr>
                <w:sz w:val="24"/>
              </w:rPr>
              <w:instrText xml:space="preserve"> FORMTEXT </w:instrText>
            </w:r>
            <w:r w:rsidRPr="00F86CD5">
              <w:rPr>
                <w:sz w:val="24"/>
              </w:rPr>
            </w:r>
            <w:r w:rsidRPr="00F86CD5">
              <w:rPr>
                <w:sz w:val="24"/>
              </w:rPr>
              <w:fldChar w:fldCharType="separate"/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sz w:val="24"/>
              </w:rPr>
              <w:fldChar w:fldCharType="end"/>
            </w:r>
            <w:bookmarkEnd w:id="0"/>
            <w:r w:rsidRPr="00F86CD5">
              <w:rPr>
                <w:sz w:val="24"/>
              </w:rPr>
              <w:fldChar w:fldCharType="begin"/>
            </w:r>
            <w:r w:rsidRPr="00F86CD5">
              <w:rPr>
                <w:sz w:val="24"/>
              </w:rPr>
              <w:instrText xml:space="preserve"> ASK   \* MERGEFORMAT </w:instrText>
            </w:r>
            <w:r w:rsidRPr="00F86CD5">
              <w:rPr>
                <w:sz w:val="24"/>
              </w:rPr>
              <w:fldChar w:fldCharType="end"/>
            </w:r>
          </w:p>
        </w:tc>
      </w:tr>
      <w:tr w:rsidR="00F86CD5" w:rsidRPr="007324BD" w14:paraId="3D4C8E53" w14:textId="77777777" w:rsidTr="00232635">
        <w:trPr>
          <w:gridAfter w:val="1"/>
          <w:wAfter w:w="32" w:type="dxa"/>
          <w:cantSplit/>
          <w:trHeight w:val="204"/>
          <w:jc w:val="center"/>
        </w:trPr>
        <w:tc>
          <w:tcPr>
            <w:tcW w:w="10043" w:type="dxa"/>
            <w:gridSpan w:val="8"/>
            <w:vAlign w:val="center"/>
          </w:tcPr>
          <w:p w14:paraId="63E402CE" w14:textId="77777777" w:rsidR="006B7A91" w:rsidRPr="00F86CD5" w:rsidRDefault="006B7A91" w:rsidP="00326F1B">
            <w:pPr>
              <w:rPr>
                <w:sz w:val="24"/>
              </w:rPr>
            </w:pPr>
            <w:r w:rsidRPr="00F86CD5">
              <w:rPr>
                <w:sz w:val="24"/>
              </w:rPr>
              <w:t>Address: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Pr="00F86CD5">
              <w:rPr>
                <w:rFonts w:ascii="Arial" w:hAnsi="Arial" w:cs="Arial"/>
                <w:sz w:val="24"/>
              </w:rPr>
            </w:r>
            <w:r w:rsidRPr="00F86CD5">
              <w:rPr>
                <w:rFonts w:ascii="Arial" w:hAnsi="Arial" w:cs="Arial"/>
                <w:sz w:val="24"/>
              </w:rPr>
              <w:fldChar w:fldCharType="separate"/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sz w:val="24"/>
              </w:rPr>
              <w:fldChar w:fldCharType="end"/>
            </w:r>
            <w:bookmarkEnd w:id="1"/>
          </w:p>
        </w:tc>
      </w:tr>
      <w:tr w:rsidR="00F86CD5" w:rsidRPr="007324BD" w14:paraId="5FD7F818" w14:textId="77777777" w:rsidTr="00232635">
        <w:trPr>
          <w:gridAfter w:val="1"/>
          <w:wAfter w:w="32" w:type="dxa"/>
          <w:cantSplit/>
          <w:trHeight w:val="186"/>
          <w:jc w:val="center"/>
        </w:trPr>
        <w:tc>
          <w:tcPr>
            <w:tcW w:w="5935" w:type="dxa"/>
            <w:gridSpan w:val="5"/>
            <w:vAlign w:val="center"/>
          </w:tcPr>
          <w:p w14:paraId="3CFCD8CC" w14:textId="77777777" w:rsidR="006B7A91" w:rsidRPr="00F86CD5" w:rsidRDefault="006B7A91" w:rsidP="00326F1B">
            <w:pPr>
              <w:rPr>
                <w:sz w:val="24"/>
              </w:rPr>
            </w:pPr>
            <w:r w:rsidRPr="00F86CD5">
              <w:rPr>
                <w:sz w:val="24"/>
              </w:rPr>
              <w:t>City: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="0087717D"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" w:name="Text25"/>
            <w:r w:rsidR="0087717D"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="0087717D" w:rsidRPr="00F86CD5">
              <w:rPr>
                <w:rFonts w:ascii="Arial" w:hAnsi="Arial" w:cs="Arial"/>
                <w:sz w:val="24"/>
              </w:rPr>
            </w:r>
            <w:r w:rsidR="0087717D" w:rsidRPr="00F86CD5">
              <w:rPr>
                <w:rFonts w:ascii="Arial" w:hAnsi="Arial" w:cs="Arial"/>
                <w:sz w:val="24"/>
              </w:rPr>
              <w:fldChar w:fldCharType="separate"/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sz w:val="24"/>
              </w:rPr>
              <w:fldChar w:fldCharType="end"/>
            </w:r>
            <w:bookmarkEnd w:id="2"/>
          </w:p>
        </w:tc>
        <w:tc>
          <w:tcPr>
            <w:tcW w:w="1710" w:type="dxa"/>
            <w:vAlign w:val="center"/>
          </w:tcPr>
          <w:p w14:paraId="4B15F15C" w14:textId="77777777" w:rsidR="006B7A91" w:rsidRPr="00F86CD5" w:rsidRDefault="006B7A91" w:rsidP="00F86CD5">
            <w:pPr>
              <w:ind w:left="189" w:hanging="180"/>
              <w:rPr>
                <w:sz w:val="24"/>
              </w:rPr>
            </w:pPr>
            <w:r w:rsidRPr="00F86CD5">
              <w:rPr>
                <w:sz w:val="24"/>
              </w:rPr>
              <w:t>State: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="0087717D"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3" w:name="Text22"/>
            <w:r w:rsidR="0087717D"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="0087717D" w:rsidRPr="00F86CD5">
              <w:rPr>
                <w:rFonts w:ascii="Arial" w:hAnsi="Arial" w:cs="Arial"/>
                <w:sz w:val="24"/>
              </w:rPr>
            </w:r>
            <w:r w:rsidR="0087717D" w:rsidRPr="00F86CD5">
              <w:rPr>
                <w:rFonts w:ascii="Arial" w:hAnsi="Arial" w:cs="Arial"/>
                <w:sz w:val="24"/>
              </w:rPr>
              <w:fldChar w:fldCharType="separate"/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sz w:val="24"/>
              </w:rPr>
              <w:fldChar w:fldCharType="end"/>
            </w:r>
            <w:bookmarkEnd w:id="3"/>
          </w:p>
        </w:tc>
        <w:tc>
          <w:tcPr>
            <w:tcW w:w="2398" w:type="dxa"/>
            <w:gridSpan w:val="2"/>
            <w:vAlign w:val="center"/>
          </w:tcPr>
          <w:p w14:paraId="23D93BCD" w14:textId="77777777" w:rsidR="006B7A91" w:rsidRPr="00F86CD5" w:rsidRDefault="006B7A91" w:rsidP="00267026">
            <w:pPr>
              <w:ind w:right="198"/>
              <w:rPr>
                <w:sz w:val="24"/>
              </w:rPr>
            </w:pPr>
            <w:r w:rsidRPr="00F86CD5">
              <w:rPr>
                <w:sz w:val="24"/>
              </w:rPr>
              <w:t xml:space="preserve">ZIP Code:  </w:t>
            </w:r>
            <w:r w:rsidR="0087717D" w:rsidRPr="00F86CD5">
              <w:rPr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" w:name="Text21"/>
            <w:r w:rsidR="0087717D" w:rsidRPr="00F86CD5">
              <w:rPr>
                <w:sz w:val="24"/>
              </w:rPr>
              <w:instrText xml:space="preserve"> FORMTEXT </w:instrText>
            </w:r>
            <w:r w:rsidR="0087717D" w:rsidRPr="00F86CD5">
              <w:rPr>
                <w:sz w:val="24"/>
              </w:rPr>
            </w:r>
            <w:r w:rsidR="0087717D" w:rsidRPr="00F86CD5">
              <w:rPr>
                <w:sz w:val="24"/>
              </w:rPr>
              <w:fldChar w:fldCharType="separate"/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sz w:val="24"/>
              </w:rPr>
              <w:fldChar w:fldCharType="end"/>
            </w:r>
            <w:bookmarkEnd w:id="4"/>
          </w:p>
        </w:tc>
      </w:tr>
      <w:tr w:rsidR="00F86CD5" w:rsidRPr="007324BD" w14:paraId="6AF2D65D" w14:textId="77777777" w:rsidTr="00232635">
        <w:trPr>
          <w:gridAfter w:val="1"/>
          <w:wAfter w:w="32" w:type="dxa"/>
          <w:cantSplit/>
          <w:trHeight w:val="186"/>
          <w:jc w:val="center"/>
        </w:trPr>
        <w:tc>
          <w:tcPr>
            <w:tcW w:w="2425" w:type="dxa"/>
            <w:gridSpan w:val="2"/>
            <w:tcBorders>
              <w:bottom w:val="single" w:sz="4" w:space="0" w:color="808080"/>
            </w:tcBorders>
            <w:vAlign w:val="center"/>
          </w:tcPr>
          <w:p w14:paraId="7B559BA3" w14:textId="77777777" w:rsidR="006B7A91" w:rsidRPr="00C65524" w:rsidRDefault="006B7A91" w:rsidP="00326F1B">
            <w:pPr>
              <w:rPr>
                <w:sz w:val="24"/>
              </w:rPr>
            </w:pPr>
            <w:r w:rsidRPr="00C65524">
              <w:rPr>
                <w:sz w:val="24"/>
              </w:rPr>
              <w:t xml:space="preserve">Phone: </w:t>
            </w:r>
            <w:r w:rsidRPr="00C65524">
              <w:rPr>
                <w:sz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Pr="00C65524">
              <w:rPr>
                <w:sz w:val="24"/>
              </w:rPr>
              <w:instrText xml:space="preserve"> FORMTEXT </w:instrText>
            </w:r>
            <w:r w:rsidRPr="00C65524">
              <w:rPr>
                <w:sz w:val="24"/>
              </w:rPr>
            </w:r>
            <w:r w:rsidRPr="00C65524">
              <w:rPr>
                <w:sz w:val="24"/>
              </w:rPr>
              <w:fldChar w:fldCharType="separate"/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sz w:val="24"/>
              </w:rPr>
              <w:fldChar w:fldCharType="end"/>
            </w:r>
            <w:bookmarkEnd w:id="5"/>
          </w:p>
        </w:tc>
        <w:tc>
          <w:tcPr>
            <w:tcW w:w="2070" w:type="dxa"/>
            <w:vAlign w:val="center"/>
          </w:tcPr>
          <w:p w14:paraId="1E40C423" w14:textId="77777777" w:rsidR="006B7A91" w:rsidRPr="00C65524" w:rsidRDefault="006B7A91" w:rsidP="00326F1B">
            <w:pPr>
              <w:rPr>
                <w:sz w:val="24"/>
              </w:rPr>
            </w:pPr>
            <w:r w:rsidRPr="00C65524">
              <w:rPr>
                <w:sz w:val="24"/>
              </w:rPr>
              <w:t xml:space="preserve">Cell: </w:t>
            </w:r>
            <w:r w:rsidR="0087717D" w:rsidRPr="00C65524">
              <w:rPr>
                <w:sz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6" w:name="Text23"/>
            <w:r w:rsidR="0087717D" w:rsidRPr="00C65524">
              <w:rPr>
                <w:sz w:val="24"/>
              </w:rPr>
              <w:instrText xml:space="preserve"> FORMTEXT </w:instrText>
            </w:r>
            <w:r w:rsidR="0087717D" w:rsidRPr="00C65524">
              <w:rPr>
                <w:sz w:val="24"/>
              </w:rPr>
            </w:r>
            <w:r w:rsidR="0087717D" w:rsidRPr="00C65524">
              <w:rPr>
                <w:sz w:val="24"/>
              </w:rPr>
              <w:fldChar w:fldCharType="separate"/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sz w:val="24"/>
              </w:rPr>
              <w:fldChar w:fldCharType="end"/>
            </w:r>
            <w:bookmarkEnd w:id="6"/>
          </w:p>
        </w:tc>
        <w:tc>
          <w:tcPr>
            <w:tcW w:w="5548" w:type="dxa"/>
            <w:gridSpan w:val="5"/>
            <w:vAlign w:val="center"/>
          </w:tcPr>
          <w:p w14:paraId="35B13960" w14:textId="77777777" w:rsidR="006B7A91" w:rsidRPr="00F86CD5" w:rsidRDefault="006B7A91" w:rsidP="00267026">
            <w:pPr>
              <w:ind w:right="198"/>
              <w:rPr>
                <w:sz w:val="24"/>
              </w:rPr>
            </w:pPr>
            <w:r w:rsidRPr="00F86CD5">
              <w:rPr>
                <w:sz w:val="24"/>
              </w:rPr>
              <w:t>Email: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="0087717D"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7" w:name="Text24"/>
            <w:r w:rsidR="0087717D"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="0087717D" w:rsidRPr="00F86CD5">
              <w:rPr>
                <w:rFonts w:ascii="Arial" w:hAnsi="Arial" w:cs="Arial"/>
                <w:sz w:val="24"/>
              </w:rPr>
            </w:r>
            <w:r w:rsidR="0087717D" w:rsidRPr="00F86CD5">
              <w:rPr>
                <w:rFonts w:ascii="Arial" w:hAnsi="Arial" w:cs="Arial"/>
                <w:sz w:val="24"/>
              </w:rPr>
              <w:fldChar w:fldCharType="separate"/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sz w:val="24"/>
              </w:rPr>
              <w:fldChar w:fldCharType="end"/>
            </w:r>
            <w:bookmarkEnd w:id="7"/>
          </w:p>
        </w:tc>
      </w:tr>
      <w:tr w:rsidR="00F86CD5" w:rsidRPr="00BA2F12" w14:paraId="5B2C768A" w14:textId="77777777" w:rsidTr="00CD7753">
        <w:trPr>
          <w:gridAfter w:val="1"/>
          <w:wAfter w:w="32" w:type="dxa"/>
          <w:cantSplit/>
          <w:trHeight w:val="42"/>
          <w:jc w:val="center"/>
        </w:trPr>
        <w:tc>
          <w:tcPr>
            <w:tcW w:w="10043" w:type="dxa"/>
            <w:gridSpan w:val="8"/>
          </w:tcPr>
          <w:p w14:paraId="01169A5C" w14:textId="2DED7842" w:rsidR="003F43BE" w:rsidRPr="00C65524" w:rsidRDefault="003F43BE" w:rsidP="003F43BE">
            <w:pPr>
              <w:rPr>
                <w:sz w:val="18"/>
                <w:szCs w:val="18"/>
              </w:rPr>
            </w:pPr>
            <w:r w:rsidRPr="00C65524">
              <w:rPr>
                <w:sz w:val="18"/>
                <w:szCs w:val="18"/>
              </w:rPr>
              <w:t xml:space="preserve"> </w:t>
            </w:r>
          </w:p>
        </w:tc>
      </w:tr>
      <w:tr w:rsidR="00F86CD5" w:rsidRPr="007324BD" w14:paraId="5FABF27B" w14:textId="77777777" w:rsidTr="00232635">
        <w:trPr>
          <w:gridAfter w:val="1"/>
          <w:wAfter w:w="32" w:type="dxa"/>
          <w:cantSplit/>
          <w:trHeight w:val="105"/>
          <w:jc w:val="center"/>
        </w:trPr>
        <w:tc>
          <w:tcPr>
            <w:tcW w:w="10043" w:type="dxa"/>
            <w:gridSpan w:val="8"/>
            <w:shd w:val="clear" w:color="auto" w:fill="D9D9D9"/>
            <w:vAlign w:val="center"/>
          </w:tcPr>
          <w:p w14:paraId="60FCDCB5" w14:textId="584B3FF5" w:rsidR="003F43BE" w:rsidRPr="003F43BE" w:rsidRDefault="003F43BE" w:rsidP="003F43BE">
            <w:pPr>
              <w:pStyle w:val="Heading2"/>
            </w:pPr>
            <w:r w:rsidRPr="00651B6B">
              <w:rPr>
                <w:sz w:val="20"/>
                <w:szCs w:val="20"/>
              </w:rPr>
              <w:t>Events</w:t>
            </w:r>
          </w:p>
        </w:tc>
      </w:tr>
      <w:tr w:rsidR="00F86CD5" w:rsidRPr="007324BD" w14:paraId="38042E6A" w14:textId="77777777" w:rsidTr="00232635">
        <w:trPr>
          <w:gridAfter w:val="1"/>
          <w:wAfter w:w="32" w:type="dxa"/>
          <w:cantSplit/>
          <w:trHeight w:val="375"/>
          <w:jc w:val="center"/>
        </w:trPr>
        <w:tc>
          <w:tcPr>
            <w:tcW w:w="10043" w:type="dxa"/>
            <w:gridSpan w:val="8"/>
            <w:vAlign w:val="center"/>
          </w:tcPr>
          <w:p w14:paraId="628233A5" w14:textId="1522663D" w:rsidR="00CD7753" w:rsidRPr="00160674" w:rsidRDefault="003F43BE" w:rsidP="003F43BE">
            <w:pPr>
              <w:rPr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 xml:space="preserve">Friday, </w:t>
            </w:r>
            <w:r w:rsidR="00C65524">
              <w:rPr>
                <w:sz w:val="18"/>
                <w:szCs w:val="28"/>
              </w:rPr>
              <w:t>Sept</w:t>
            </w:r>
            <w:r w:rsidRPr="00160674">
              <w:rPr>
                <w:sz w:val="18"/>
                <w:szCs w:val="28"/>
              </w:rPr>
              <w:t xml:space="preserve">. </w:t>
            </w:r>
            <w:r w:rsidR="00CC6C2F">
              <w:rPr>
                <w:sz w:val="18"/>
                <w:szCs w:val="28"/>
              </w:rPr>
              <w:t>11</w:t>
            </w:r>
            <w:r w:rsidRPr="00160674">
              <w:rPr>
                <w:sz w:val="18"/>
                <w:szCs w:val="28"/>
              </w:rPr>
              <w:t xml:space="preserve">:  Hospitality </w:t>
            </w:r>
            <w:proofErr w:type="gramStart"/>
            <w:r w:rsidRPr="00160674">
              <w:rPr>
                <w:sz w:val="18"/>
                <w:szCs w:val="28"/>
              </w:rPr>
              <w:t xml:space="preserve">Room  </w:t>
            </w:r>
            <w:r w:rsidR="00CD7753">
              <w:rPr>
                <w:sz w:val="18"/>
                <w:szCs w:val="28"/>
              </w:rPr>
              <w:t>Guest</w:t>
            </w:r>
            <w:proofErr w:type="gramEnd"/>
            <w:r w:rsidR="00CD7753" w:rsidRPr="00160674">
              <w:rPr>
                <w:sz w:val="18"/>
                <w:szCs w:val="28"/>
              </w:rPr>
              <w:t xml:space="preserve"> </w:t>
            </w:r>
            <w:r w:rsidR="00CD7753">
              <w:rPr>
                <w:sz w:val="18"/>
                <w:szCs w:val="28"/>
              </w:rPr>
              <w:t>(no charge if guest of a judge)</w:t>
            </w:r>
            <w:r w:rsidR="00CD7753" w:rsidRPr="00160674">
              <w:rPr>
                <w:sz w:val="18"/>
                <w:szCs w:val="28"/>
              </w:rPr>
              <w:t xml:space="preserve"> </w:t>
            </w:r>
            <w:r w:rsidR="00CD7753">
              <w:rPr>
                <w:sz w:val="18"/>
                <w:szCs w:val="28"/>
              </w:rPr>
              <w:t xml:space="preserve">  </w:t>
            </w:r>
            <w:r w:rsidR="00CD7753" w:rsidRPr="006E2324">
              <w:rPr>
                <w:b/>
                <w:sz w:val="18"/>
                <w:szCs w:val="28"/>
              </w:rPr>
              <w:t xml:space="preserve">$ </w:t>
            </w:r>
            <w:r w:rsidR="006E2324" w:rsidRPr="006E2324">
              <w:rPr>
                <w:b/>
                <w:sz w:val="18"/>
                <w:szCs w:val="28"/>
              </w:rPr>
              <w:t>10.</w:t>
            </w:r>
            <w:r w:rsidR="006E2324" w:rsidRPr="006E2324">
              <w:rPr>
                <w:b/>
                <w:bCs/>
                <w:sz w:val="18"/>
                <w:szCs w:val="18"/>
              </w:rPr>
              <w:t>00</w:t>
            </w:r>
            <w:r w:rsidR="006E2324">
              <w:rPr>
                <w:sz w:val="18"/>
                <w:szCs w:val="18"/>
              </w:rPr>
              <w:t xml:space="preserve">                   </w:t>
            </w:r>
            <w:r w:rsidR="006E2324" w:rsidRPr="006E2324">
              <w:rPr>
                <w:b/>
                <w:bCs/>
                <w:sz w:val="18"/>
                <w:szCs w:val="18"/>
              </w:rPr>
              <w:t xml:space="preserve">$ </w:t>
            </w:r>
            <w:r w:rsidR="006E2324" w:rsidRPr="006E2324">
              <w:rPr>
                <w:b/>
                <w:bCs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E2324" w:rsidRPr="006E2324">
              <w:rPr>
                <w:b/>
                <w:bCs/>
                <w:sz w:val="18"/>
                <w:szCs w:val="18"/>
              </w:rPr>
              <w:instrText xml:space="preserve"> FORMTEXT </w:instrText>
            </w:r>
            <w:r w:rsidR="006E2324" w:rsidRPr="006E2324">
              <w:rPr>
                <w:b/>
                <w:bCs/>
                <w:sz w:val="18"/>
                <w:szCs w:val="18"/>
              </w:rPr>
            </w:r>
            <w:r w:rsidR="006E2324" w:rsidRPr="006E2324">
              <w:rPr>
                <w:b/>
                <w:bCs/>
                <w:sz w:val="18"/>
                <w:szCs w:val="18"/>
              </w:rPr>
              <w:fldChar w:fldCharType="separate"/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F86CD5" w:rsidRPr="007324BD" w14:paraId="181B9B43" w14:textId="77777777" w:rsidTr="00232635">
        <w:trPr>
          <w:gridAfter w:val="1"/>
          <w:wAfter w:w="32" w:type="dxa"/>
          <w:cantSplit/>
          <w:trHeight w:val="384"/>
          <w:jc w:val="center"/>
        </w:trPr>
        <w:tc>
          <w:tcPr>
            <w:tcW w:w="10043" w:type="dxa"/>
            <w:gridSpan w:val="8"/>
            <w:vAlign w:val="center"/>
          </w:tcPr>
          <w:p w14:paraId="13755A73" w14:textId="41108170" w:rsidR="003F43BE" w:rsidRPr="00160674" w:rsidRDefault="003F43BE" w:rsidP="003F43BE">
            <w:pPr>
              <w:rPr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 xml:space="preserve">Saturday, </w:t>
            </w:r>
            <w:r w:rsidR="00C65524">
              <w:rPr>
                <w:sz w:val="18"/>
                <w:szCs w:val="28"/>
              </w:rPr>
              <w:t>Sept.</w:t>
            </w:r>
            <w:r w:rsidRPr="00160674">
              <w:rPr>
                <w:sz w:val="18"/>
                <w:szCs w:val="28"/>
              </w:rPr>
              <w:t xml:space="preserve"> </w:t>
            </w:r>
            <w:r w:rsidR="00CC6C2F">
              <w:rPr>
                <w:sz w:val="18"/>
                <w:szCs w:val="28"/>
              </w:rPr>
              <w:t>12</w:t>
            </w:r>
            <w:r w:rsidRPr="00160674">
              <w:rPr>
                <w:sz w:val="18"/>
                <w:szCs w:val="28"/>
              </w:rPr>
              <w:t>:  Buffet Lunch</w:t>
            </w:r>
            <w:r w:rsidR="00694F8B">
              <w:rPr>
                <w:sz w:val="18"/>
                <w:szCs w:val="28"/>
              </w:rPr>
              <w:t xml:space="preserve"> </w:t>
            </w:r>
            <w:r w:rsidR="00CD7753">
              <w:rPr>
                <w:sz w:val="18"/>
                <w:szCs w:val="28"/>
              </w:rPr>
              <w:t xml:space="preserve">   </w:t>
            </w:r>
            <w:r w:rsidR="00EA3D02">
              <w:rPr>
                <w:sz w:val="18"/>
                <w:szCs w:val="28"/>
              </w:rPr>
              <w:t>Guest</w:t>
            </w:r>
            <w:r w:rsidRPr="00160674">
              <w:rPr>
                <w:sz w:val="18"/>
                <w:szCs w:val="28"/>
              </w:rPr>
              <w:t xml:space="preserve"> </w:t>
            </w:r>
            <w:r w:rsidR="006E2324">
              <w:rPr>
                <w:sz w:val="18"/>
                <w:szCs w:val="28"/>
              </w:rPr>
              <w:t xml:space="preserve">(no charge if guest of a </w:t>
            </w:r>
            <w:proofErr w:type="gramStart"/>
            <w:r w:rsidR="006E2324">
              <w:rPr>
                <w:sz w:val="18"/>
                <w:szCs w:val="28"/>
              </w:rPr>
              <w:t>judge)</w:t>
            </w:r>
            <w:r w:rsidR="00FF10C0">
              <w:rPr>
                <w:sz w:val="18"/>
                <w:szCs w:val="28"/>
              </w:rPr>
              <w:t xml:space="preserve">   </w:t>
            </w:r>
            <w:proofErr w:type="gramEnd"/>
            <w:r w:rsidRPr="006E2324">
              <w:rPr>
                <w:b/>
                <w:bCs/>
                <w:sz w:val="18"/>
                <w:szCs w:val="28"/>
              </w:rPr>
              <w:t>$</w:t>
            </w:r>
            <w:r w:rsidR="00694F8B" w:rsidRPr="006E2324">
              <w:rPr>
                <w:b/>
                <w:bCs/>
                <w:sz w:val="18"/>
                <w:szCs w:val="28"/>
              </w:rPr>
              <w:t>2</w:t>
            </w:r>
            <w:r w:rsidR="00384EE2" w:rsidRPr="006E2324">
              <w:rPr>
                <w:b/>
                <w:bCs/>
                <w:sz w:val="18"/>
                <w:szCs w:val="28"/>
              </w:rPr>
              <w:t>7</w:t>
            </w:r>
            <w:r w:rsidRPr="006E2324">
              <w:rPr>
                <w:b/>
                <w:bCs/>
                <w:sz w:val="18"/>
                <w:szCs w:val="28"/>
              </w:rPr>
              <w:t>.00</w:t>
            </w:r>
            <w:r w:rsidR="006E2324">
              <w:rPr>
                <w:sz w:val="18"/>
                <w:szCs w:val="18"/>
              </w:rPr>
              <w:t xml:space="preserve">                     </w:t>
            </w:r>
            <w:r w:rsidR="006E2324" w:rsidRPr="006E2324">
              <w:rPr>
                <w:b/>
                <w:bCs/>
                <w:sz w:val="18"/>
                <w:szCs w:val="18"/>
              </w:rPr>
              <w:t xml:space="preserve">$ </w:t>
            </w:r>
            <w:r w:rsidR="006E2324" w:rsidRPr="006E2324">
              <w:rPr>
                <w:b/>
                <w:bCs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E2324" w:rsidRPr="006E2324">
              <w:rPr>
                <w:b/>
                <w:bCs/>
                <w:sz w:val="18"/>
                <w:szCs w:val="18"/>
              </w:rPr>
              <w:instrText xml:space="preserve"> FORMTEXT </w:instrText>
            </w:r>
            <w:r w:rsidR="006E2324" w:rsidRPr="006E2324">
              <w:rPr>
                <w:b/>
                <w:bCs/>
                <w:sz w:val="18"/>
                <w:szCs w:val="18"/>
              </w:rPr>
            </w:r>
            <w:r w:rsidR="006E2324" w:rsidRPr="006E2324">
              <w:rPr>
                <w:b/>
                <w:bCs/>
                <w:sz w:val="18"/>
                <w:szCs w:val="18"/>
              </w:rPr>
              <w:fldChar w:fldCharType="separate"/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noProof/>
                <w:sz w:val="18"/>
                <w:szCs w:val="18"/>
              </w:rPr>
              <w:t> </w:t>
            </w:r>
            <w:r w:rsidR="006E2324" w:rsidRPr="006E2324">
              <w:rPr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7B088B" w:rsidRPr="007324BD" w14:paraId="76324441" w14:textId="77777777" w:rsidTr="007B088B">
        <w:trPr>
          <w:gridAfter w:val="1"/>
          <w:wAfter w:w="32" w:type="dxa"/>
          <w:cantSplit/>
          <w:trHeight w:val="303"/>
          <w:jc w:val="center"/>
        </w:trPr>
        <w:tc>
          <w:tcPr>
            <w:tcW w:w="10043" w:type="dxa"/>
            <w:gridSpan w:val="8"/>
            <w:vAlign w:val="center"/>
          </w:tcPr>
          <w:p w14:paraId="191FDB71" w14:textId="233CBFC9" w:rsidR="007B088B" w:rsidRPr="007B088B" w:rsidRDefault="007B088B" w:rsidP="007B088B">
            <w:pPr>
              <w:rPr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>Banquet Dinner Choice</w:t>
            </w:r>
            <w:r>
              <w:rPr>
                <w:sz w:val="18"/>
                <w:szCs w:val="28"/>
              </w:rPr>
              <w:t>s: All include house salad and house</w:t>
            </w:r>
            <w:r w:rsidR="006E2324">
              <w:rPr>
                <w:sz w:val="18"/>
                <w:szCs w:val="28"/>
              </w:rPr>
              <w:t>-</w:t>
            </w:r>
            <w:r>
              <w:rPr>
                <w:sz w:val="18"/>
                <w:szCs w:val="28"/>
              </w:rPr>
              <w:t>made focaccia, garlic mashed potatoes</w:t>
            </w:r>
            <w:r w:rsidR="006E2324">
              <w:rPr>
                <w:sz w:val="18"/>
                <w:szCs w:val="28"/>
              </w:rPr>
              <w:t>,</w:t>
            </w:r>
            <w:r>
              <w:rPr>
                <w:sz w:val="18"/>
                <w:szCs w:val="28"/>
              </w:rPr>
              <w:t xml:space="preserve"> and roasted vegetables</w:t>
            </w:r>
          </w:p>
        </w:tc>
      </w:tr>
      <w:tr w:rsidR="006E2324" w:rsidRPr="0087640E" w14:paraId="3F00696A" w14:textId="77777777" w:rsidTr="006F6BF8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4795202E" w14:textId="77777777" w:rsidR="006E2324" w:rsidRPr="007B088B" w:rsidRDefault="006E2324" w:rsidP="006F6BF8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 6 oz Filet Migon                                                                 $ </w:t>
            </w:r>
            <w:r w:rsidRPr="007B088B">
              <w:rPr>
                <w:sz w:val="18"/>
                <w:szCs w:val="18"/>
              </w:rPr>
              <w:t>51.00</w:t>
            </w:r>
            <w:r>
              <w:rPr>
                <w:sz w:val="18"/>
                <w:szCs w:val="18"/>
              </w:rPr>
              <w:t xml:space="preserve">                              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6E2324" w:rsidRPr="0087640E" w14:paraId="5501DCBA" w14:textId="77777777" w:rsidTr="006F6BF8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0DD8E625" w14:textId="77777777" w:rsidR="006E2324" w:rsidRPr="007B088B" w:rsidRDefault="006E2324" w:rsidP="006F6BF8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Honey Madeira glazed salmon                                      $ 40.00</w:t>
            </w:r>
            <w:r>
              <w:rPr>
                <w:sz w:val="18"/>
                <w:szCs w:val="28"/>
              </w:rPr>
              <w:t xml:space="preserve">                              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6E2324" w:rsidRPr="0087640E" w14:paraId="46E63751" w14:textId="77777777" w:rsidTr="006F6BF8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437DA9C1" w14:textId="77777777" w:rsidR="006E2324" w:rsidRPr="007B088B" w:rsidRDefault="006E2324" w:rsidP="006F6BF8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Chicken paillard                                                               </w:t>
            </w:r>
            <w:r>
              <w:rPr>
                <w:sz w:val="18"/>
                <w:szCs w:val="28"/>
              </w:rPr>
              <w:t xml:space="preserve"> </w:t>
            </w:r>
            <w:r w:rsidRPr="007B088B">
              <w:rPr>
                <w:sz w:val="18"/>
                <w:szCs w:val="28"/>
              </w:rPr>
              <w:t>$ 35.00</w:t>
            </w:r>
            <w:r>
              <w:rPr>
                <w:sz w:val="18"/>
                <w:szCs w:val="28"/>
              </w:rPr>
              <w:t xml:space="preserve">                              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6E2324" w:rsidRPr="0087640E" w14:paraId="51B0AA69" w14:textId="77777777" w:rsidTr="006F6BF8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08E4EEFA" w14:textId="77777777" w:rsidR="006E2324" w:rsidRPr="007B088B" w:rsidRDefault="006E2324" w:rsidP="006F6BF8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 balsamic portobello mushroom                                 $ 19.00</w:t>
            </w:r>
            <w:r>
              <w:rPr>
                <w:sz w:val="18"/>
                <w:szCs w:val="28"/>
              </w:rPr>
              <w:t xml:space="preserve">                              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6E2324" w:rsidRPr="0087640E" w14:paraId="1BB05BCA" w14:textId="77777777" w:rsidTr="006F6BF8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018663D4" w14:textId="77777777" w:rsidR="006E2324" w:rsidRPr="007B088B" w:rsidRDefault="006E2324" w:rsidP="006F6BF8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 pasta primavera                                                                $ 19.00</w:t>
            </w:r>
            <w:r>
              <w:rPr>
                <w:sz w:val="18"/>
                <w:szCs w:val="28"/>
              </w:rPr>
              <w:t xml:space="preserve">                               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6E36C1" w:rsidRPr="0087640E" w14:paraId="266DED34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563766C1" w14:textId="77777777" w:rsidR="006E36C1" w:rsidRPr="00160674" w:rsidRDefault="006E36C1" w:rsidP="00CD7753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</w:p>
        </w:tc>
      </w:tr>
      <w:tr w:rsidR="00F86CD5" w:rsidRPr="0087640E" w14:paraId="66AE6CB3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3AA4FDEE" w14:textId="17992067" w:rsidR="00694F8B" w:rsidRPr="00694F8B" w:rsidRDefault="003F43BE" w:rsidP="00CD7753">
            <w:pPr>
              <w:pStyle w:val="Heading2"/>
              <w:jc w:val="left"/>
            </w:pPr>
            <w:r w:rsidRPr="00160674">
              <w:rPr>
                <w:b w:val="0"/>
                <w:caps w:val="0"/>
                <w:sz w:val="18"/>
                <w:szCs w:val="28"/>
              </w:rPr>
              <w:t xml:space="preserve">Sunday, </w:t>
            </w:r>
            <w:r w:rsidR="00CC6C2F">
              <w:rPr>
                <w:b w:val="0"/>
                <w:caps w:val="0"/>
                <w:sz w:val="18"/>
                <w:szCs w:val="28"/>
              </w:rPr>
              <w:t>Oct 13</w:t>
            </w:r>
            <w:r w:rsidRPr="00160674">
              <w:rPr>
                <w:b w:val="0"/>
                <w:caps w:val="0"/>
                <w:sz w:val="18"/>
                <w:szCs w:val="28"/>
              </w:rPr>
              <w:t xml:space="preserve">:  </w:t>
            </w:r>
            <w:r w:rsidR="00CC6C2F">
              <w:rPr>
                <w:b w:val="0"/>
                <w:caps w:val="0"/>
                <w:sz w:val="18"/>
                <w:szCs w:val="28"/>
              </w:rPr>
              <w:t xml:space="preserve">NCD </w:t>
            </w:r>
            <w:r w:rsidR="00CC6C2F">
              <w:rPr>
                <w:b w:val="0"/>
                <w:bCs/>
                <w:caps w:val="0"/>
                <w:sz w:val="18"/>
                <w:szCs w:val="28"/>
              </w:rPr>
              <w:t>breakfast</w:t>
            </w:r>
            <w:r w:rsidR="00CC6C2F">
              <w:rPr>
                <w:caps w:val="0"/>
                <w:sz w:val="18"/>
                <w:szCs w:val="28"/>
              </w:rPr>
              <w:t xml:space="preserve"> </w:t>
            </w:r>
            <w:r w:rsidR="00CC6C2F">
              <w:rPr>
                <w:b w:val="0"/>
                <w:caps w:val="0"/>
                <w:sz w:val="18"/>
                <w:szCs w:val="28"/>
              </w:rPr>
              <w:t xml:space="preserve">  </w:t>
            </w:r>
            <w:r w:rsidR="00EA3D02">
              <w:rPr>
                <w:b w:val="0"/>
                <w:sz w:val="18"/>
                <w:szCs w:val="28"/>
              </w:rPr>
              <w:t xml:space="preserve">  </w:t>
            </w:r>
            <w:r w:rsidR="00694F8B">
              <w:rPr>
                <w:sz w:val="18"/>
                <w:szCs w:val="28"/>
              </w:rPr>
              <w:t xml:space="preserve">      </w:t>
            </w:r>
            <w:r w:rsidR="006E2324">
              <w:rPr>
                <w:sz w:val="18"/>
                <w:szCs w:val="28"/>
              </w:rPr>
              <w:t xml:space="preserve">        </w:t>
            </w:r>
            <w:r w:rsidR="00694F8B" w:rsidRPr="00160674">
              <w:rPr>
                <w:sz w:val="18"/>
                <w:szCs w:val="28"/>
              </w:rPr>
              <w:t xml:space="preserve"> </w:t>
            </w:r>
            <w:r w:rsidR="00694F8B">
              <w:rPr>
                <w:sz w:val="18"/>
                <w:szCs w:val="28"/>
              </w:rPr>
              <w:t xml:space="preserve">                       </w:t>
            </w:r>
            <w:r w:rsidR="00694F8B" w:rsidRPr="00160674">
              <w:rPr>
                <w:sz w:val="18"/>
                <w:szCs w:val="28"/>
              </w:rPr>
              <w:t xml:space="preserve">            $</w:t>
            </w:r>
            <w:r w:rsidR="00694F8B" w:rsidRPr="00232635">
              <w:rPr>
                <w:sz w:val="18"/>
                <w:szCs w:val="28"/>
              </w:rPr>
              <w:t>21.00</w:t>
            </w:r>
            <w:r w:rsidR="006E2324">
              <w:rPr>
                <w:sz w:val="18"/>
                <w:szCs w:val="28"/>
              </w:rPr>
              <w:t xml:space="preserve">                                 </w:t>
            </w:r>
            <w:r w:rsidR="006E2324" w:rsidRPr="006515D6">
              <w:rPr>
                <w:sz w:val="18"/>
                <w:szCs w:val="18"/>
              </w:rPr>
              <w:t xml:space="preserve">$ </w:t>
            </w:r>
            <w:r w:rsidR="006E2324"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E2324" w:rsidRPr="006515D6">
              <w:rPr>
                <w:sz w:val="18"/>
                <w:szCs w:val="18"/>
              </w:rPr>
              <w:instrText xml:space="preserve"> FORMTEXT </w:instrText>
            </w:r>
            <w:r w:rsidR="006E2324" w:rsidRPr="006515D6">
              <w:rPr>
                <w:sz w:val="18"/>
                <w:szCs w:val="18"/>
              </w:rPr>
            </w:r>
            <w:r w:rsidR="006E2324" w:rsidRPr="006515D6">
              <w:rPr>
                <w:sz w:val="18"/>
                <w:szCs w:val="18"/>
              </w:rPr>
              <w:fldChar w:fldCharType="separate"/>
            </w:r>
            <w:r w:rsidR="006E2324" w:rsidRPr="006515D6">
              <w:rPr>
                <w:noProof/>
                <w:sz w:val="18"/>
                <w:szCs w:val="18"/>
              </w:rPr>
              <w:t> </w:t>
            </w:r>
            <w:r w:rsidR="006E2324" w:rsidRPr="006515D6">
              <w:rPr>
                <w:noProof/>
                <w:sz w:val="18"/>
                <w:szCs w:val="18"/>
              </w:rPr>
              <w:t> </w:t>
            </w:r>
            <w:r w:rsidR="006E2324" w:rsidRPr="006515D6">
              <w:rPr>
                <w:noProof/>
                <w:sz w:val="18"/>
                <w:szCs w:val="18"/>
              </w:rPr>
              <w:t> </w:t>
            </w:r>
            <w:r w:rsidR="006E2324" w:rsidRPr="006515D6">
              <w:rPr>
                <w:noProof/>
                <w:sz w:val="18"/>
                <w:szCs w:val="18"/>
              </w:rPr>
              <w:t> </w:t>
            </w:r>
            <w:r w:rsidR="006E2324" w:rsidRPr="006515D6">
              <w:rPr>
                <w:noProof/>
                <w:sz w:val="18"/>
                <w:szCs w:val="18"/>
              </w:rPr>
              <w:t> </w:t>
            </w:r>
            <w:r w:rsidR="006E2324" w:rsidRPr="006515D6">
              <w:rPr>
                <w:sz w:val="18"/>
                <w:szCs w:val="18"/>
              </w:rPr>
              <w:fldChar w:fldCharType="end"/>
            </w:r>
          </w:p>
        </w:tc>
      </w:tr>
      <w:tr w:rsidR="00F86CD5" w:rsidRPr="007324BD" w14:paraId="56B9E834" w14:textId="77777777" w:rsidTr="006E2324">
        <w:trPr>
          <w:gridAfter w:val="1"/>
          <w:wAfter w:w="32" w:type="dxa"/>
          <w:cantSplit/>
          <w:trHeight w:val="204"/>
          <w:jc w:val="center"/>
        </w:trPr>
        <w:tc>
          <w:tcPr>
            <w:tcW w:w="10043" w:type="dxa"/>
            <w:gridSpan w:val="8"/>
            <w:tcBorders>
              <w:bottom w:val="single" w:sz="4" w:space="0" w:color="auto"/>
            </w:tcBorders>
          </w:tcPr>
          <w:p w14:paraId="490634F2" w14:textId="77777777" w:rsidR="003F43BE" w:rsidRDefault="00384EE2" w:rsidP="003F43BE">
            <w:pPr>
              <w:rPr>
                <w:rFonts w:cs="Tahoma"/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 xml:space="preserve">Dietary considerations or special needs? </w:t>
            </w:r>
            <w:r w:rsidRPr="00160674">
              <w:rPr>
                <w:rFonts w:cs="Tahoma"/>
                <w:sz w:val="18"/>
                <w:szCs w:val="2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160674">
              <w:rPr>
                <w:rFonts w:cs="Tahoma"/>
                <w:sz w:val="18"/>
                <w:szCs w:val="28"/>
              </w:rPr>
              <w:instrText xml:space="preserve"> FORMTEXT </w:instrText>
            </w:r>
            <w:r w:rsidRPr="00160674">
              <w:rPr>
                <w:rFonts w:cs="Tahoma"/>
                <w:sz w:val="18"/>
                <w:szCs w:val="28"/>
              </w:rPr>
            </w:r>
            <w:r w:rsidRPr="00160674">
              <w:rPr>
                <w:rFonts w:cs="Tahoma"/>
                <w:sz w:val="18"/>
                <w:szCs w:val="28"/>
              </w:rPr>
              <w:fldChar w:fldCharType="separate"/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cs="Tahoma"/>
                <w:sz w:val="18"/>
                <w:szCs w:val="28"/>
              </w:rPr>
              <w:fldChar w:fldCharType="end"/>
            </w:r>
          </w:p>
          <w:p w14:paraId="4C8CF5AE" w14:textId="2C0439AA" w:rsidR="00CD7753" w:rsidRDefault="00CD7753" w:rsidP="003F43BE"/>
        </w:tc>
      </w:tr>
      <w:tr w:rsidR="00694F8B" w:rsidRPr="007324BD" w14:paraId="0C175C34" w14:textId="77777777" w:rsidTr="006E2324">
        <w:trPr>
          <w:gridAfter w:val="1"/>
          <w:wAfter w:w="32" w:type="dxa"/>
          <w:cantSplit/>
          <w:trHeight w:val="231"/>
          <w:jc w:val="center"/>
        </w:trPr>
        <w:tc>
          <w:tcPr>
            <w:tcW w:w="100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3E0E5" w14:textId="55D0C7B5" w:rsidR="00694F8B" w:rsidRPr="00651B6B" w:rsidRDefault="00694F8B" w:rsidP="00694F8B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</w:t>
            </w:r>
            <w:r w:rsidRPr="006E2324">
              <w:rPr>
                <w:sz w:val="20"/>
                <w:szCs w:val="20"/>
              </w:rPr>
              <w:t xml:space="preserve">DONATION TO NCD CONVENTION AND ROSE SHOW </w:t>
            </w:r>
            <w:r w:rsidRPr="006E2324">
              <w:rPr>
                <w:b w:val="0"/>
                <w:bCs/>
              </w:rPr>
              <w:t xml:space="preserve">$ </w:t>
            </w:r>
            <w:r w:rsidRPr="006E2324">
              <w:rPr>
                <w:b w:val="0"/>
                <w:bCs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E2324">
              <w:rPr>
                <w:b w:val="0"/>
                <w:bCs/>
              </w:rPr>
              <w:instrText xml:space="preserve"> FORMTEXT </w:instrText>
            </w:r>
            <w:r w:rsidRPr="006E2324">
              <w:rPr>
                <w:b w:val="0"/>
                <w:bCs/>
              </w:rPr>
            </w:r>
            <w:r w:rsidRPr="006E2324">
              <w:rPr>
                <w:b w:val="0"/>
                <w:bCs/>
              </w:rPr>
              <w:fldChar w:fldCharType="separate"/>
            </w:r>
            <w:r w:rsidRPr="006E2324">
              <w:rPr>
                <w:b w:val="0"/>
                <w:bCs/>
                <w:noProof/>
              </w:rPr>
              <w:t> </w:t>
            </w:r>
            <w:r w:rsidRPr="006E2324">
              <w:rPr>
                <w:b w:val="0"/>
                <w:bCs/>
                <w:noProof/>
              </w:rPr>
              <w:t> </w:t>
            </w:r>
            <w:r w:rsidRPr="006E2324">
              <w:rPr>
                <w:b w:val="0"/>
                <w:bCs/>
                <w:noProof/>
              </w:rPr>
              <w:t> </w:t>
            </w:r>
            <w:r w:rsidRPr="006E2324">
              <w:rPr>
                <w:b w:val="0"/>
                <w:bCs/>
                <w:noProof/>
              </w:rPr>
              <w:t> </w:t>
            </w:r>
            <w:r w:rsidRPr="006E2324">
              <w:rPr>
                <w:b w:val="0"/>
                <w:bCs/>
                <w:noProof/>
              </w:rPr>
              <w:t> </w:t>
            </w:r>
            <w:r w:rsidRPr="006E2324">
              <w:rPr>
                <w:b w:val="0"/>
                <w:bCs/>
              </w:rPr>
              <w:fldChar w:fldCharType="end"/>
            </w:r>
          </w:p>
        </w:tc>
      </w:tr>
      <w:tr w:rsidR="00694F8B" w:rsidRPr="007324BD" w14:paraId="15B108F1" w14:textId="77777777" w:rsidTr="006E2324">
        <w:trPr>
          <w:gridAfter w:val="1"/>
          <w:wAfter w:w="32" w:type="dxa"/>
          <w:cantSplit/>
          <w:trHeight w:val="231"/>
          <w:jc w:val="center"/>
        </w:trPr>
        <w:tc>
          <w:tcPr>
            <w:tcW w:w="5125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773E8BEE" w14:textId="77777777" w:rsidR="00694F8B" w:rsidRPr="00651B6B" w:rsidRDefault="00694F8B" w:rsidP="003F43BE">
            <w:pPr>
              <w:pStyle w:val="Heading2"/>
              <w:rPr>
                <w:sz w:val="20"/>
                <w:szCs w:val="20"/>
              </w:rPr>
            </w:pPr>
          </w:p>
        </w:tc>
        <w:tc>
          <w:tcPr>
            <w:tcW w:w="2610" w:type="dxa"/>
            <w:gridSpan w:val="3"/>
            <w:tcBorders>
              <w:top w:val="single" w:sz="4" w:space="0" w:color="auto"/>
            </w:tcBorders>
            <w:shd w:val="clear" w:color="auto" w:fill="D9D9D9"/>
          </w:tcPr>
          <w:p w14:paraId="358B2F5C" w14:textId="105E0BC0" w:rsidR="00694F8B" w:rsidRPr="00651B6B" w:rsidRDefault="00694F8B" w:rsidP="00694F8B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D9D9D9"/>
          </w:tcPr>
          <w:p w14:paraId="64CC8902" w14:textId="4BBAB259" w:rsidR="00694F8B" w:rsidRPr="00651B6B" w:rsidRDefault="00694F8B" w:rsidP="00694F8B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94F8B">
              <w:rPr>
                <w:b w:val="0"/>
                <w:bCs/>
              </w:rPr>
              <w:t xml:space="preserve">$ </w:t>
            </w:r>
            <w:r w:rsidRPr="00694F8B">
              <w:rPr>
                <w:b w:val="0"/>
                <w:bCs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94F8B">
              <w:rPr>
                <w:b w:val="0"/>
                <w:bCs/>
              </w:rPr>
              <w:instrText xml:space="preserve"> FORMTEXT </w:instrText>
            </w:r>
            <w:r w:rsidRPr="00694F8B">
              <w:rPr>
                <w:b w:val="0"/>
                <w:bCs/>
              </w:rPr>
            </w:r>
            <w:r w:rsidRPr="00694F8B">
              <w:rPr>
                <w:b w:val="0"/>
                <w:bCs/>
              </w:rPr>
              <w:fldChar w:fldCharType="separate"/>
            </w:r>
            <w:r w:rsidRPr="00694F8B">
              <w:rPr>
                <w:b w:val="0"/>
                <w:bCs/>
                <w:noProof/>
              </w:rPr>
              <w:t> </w:t>
            </w:r>
            <w:r w:rsidRPr="00694F8B">
              <w:rPr>
                <w:b w:val="0"/>
                <w:bCs/>
                <w:noProof/>
              </w:rPr>
              <w:t> </w:t>
            </w:r>
            <w:r w:rsidRPr="00694F8B">
              <w:rPr>
                <w:b w:val="0"/>
                <w:bCs/>
                <w:noProof/>
              </w:rPr>
              <w:t> </w:t>
            </w:r>
            <w:r w:rsidRPr="00694F8B">
              <w:rPr>
                <w:b w:val="0"/>
                <w:bCs/>
                <w:noProof/>
              </w:rPr>
              <w:t> </w:t>
            </w:r>
            <w:r w:rsidRPr="00694F8B">
              <w:rPr>
                <w:b w:val="0"/>
                <w:bCs/>
                <w:noProof/>
              </w:rPr>
              <w:t> </w:t>
            </w:r>
            <w:r w:rsidRPr="00694F8B">
              <w:rPr>
                <w:b w:val="0"/>
                <w:bCs/>
              </w:rPr>
              <w:fldChar w:fldCharType="end"/>
            </w:r>
          </w:p>
        </w:tc>
      </w:tr>
      <w:tr w:rsidR="00F86CD5" w:rsidRPr="007324BD" w14:paraId="4EC90AC0" w14:textId="77777777" w:rsidTr="009A4A0E">
        <w:trPr>
          <w:gridAfter w:val="1"/>
          <w:wAfter w:w="32" w:type="dxa"/>
          <w:cantSplit/>
          <w:trHeight w:val="1032"/>
          <w:jc w:val="center"/>
        </w:trPr>
        <w:tc>
          <w:tcPr>
            <w:tcW w:w="10043" w:type="dxa"/>
            <w:gridSpan w:val="8"/>
          </w:tcPr>
          <w:p w14:paraId="06208340" w14:textId="50CC9879" w:rsidR="003F43BE" w:rsidRPr="009A4A0E" w:rsidRDefault="003F43BE" w:rsidP="003F43BE">
            <w:pPr>
              <w:rPr>
                <w:sz w:val="20"/>
                <w:szCs w:val="20"/>
              </w:rPr>
            </w:pPr>
            <w:r w:rsidRPr="009A4A0E">
              <w:rPr>
                <w:sz w:val="20"/>
                <w:szCs w:val="20"/>
              </w:rPr>
              <w:t>Please pay with personal check made out to: North Central District. You can print and mail your registration along with payment to</w:t>
            </w:r>
            <w:r w:rsidR="00F86CD5" w:rsidRPr="009A4A0E">
              <w:rPr>
                <w:sz w:val="20"/>
                <w:szCs w:val="20"/>
              </w:rPr>
              <w:t>:</w:t>
            </w:r>
            <w:r w:rsidRPr="009A4A0E">
              <w:rPr>
                <w:sz w:val="20"/>
                <w:szCs w:val="20"/>
              </w:rPr>
              <w:t xml:space="preserve"> </w:t>
            </w:r>
            <w:r w:rsidR="00160674" w:rsidRPr="009A4A0E">
              <w:rPr>
                <w:sz w:val="20"/>
                <w:szCs w:val="20"/>
              </w:rPr>
              <w:t>North Central District</w:t>
            </w:r>
            <w:r w:rsidR="00F86CD5" w:rsidRPr="009A4A0E">
              <w:rPr>
                <w:sz w:val="20"/>
                <w:szCs w:val="20"/>
              </w:rPr>
              <w:t xml:space="preserve">, </w:t>
            </w:r>
            <w:r w:rsidR="00160674" w:rsidRPr="009A4A0E">
              <w:rPr>
                <w:sz w:val="20"/>
                <w:szCs w:val="20"/>
              </w:rPr>
              <w:t>C/O</w:t>
            </w:r>
            <w:r w:rsidRPr="009A4A0E">
              <w:rPr>
                <w:sz w:val="20"/>
                <w:szCs w:val="20"/>
              </w:rPr>
              <w:t xml:space="preserve"> Maggie Barr</w:t>
            </w:r>
            <w:r w:rsidR="00F86CD5" w:rsidRPr="009A4A0E">
              <w:rPr>
                <w:sz w:val="20"/>
                <w:szCs w:val="20"/>
              </w:rPr>
              <w:t xml:space="preserve">, </w:t>
            </w:r>
            <w:r w:rsidR="00CC6C2F" w:rsidRPr="009A4A0E">
              <w:rPr>
                <w:sz w:val="20"/>
                <w:szCs w:val="20"/>
              </w:rPr>
              <w:t>376 N Redding Circle</w:t>
            </w:r>
            <w:r w:rsidR="00F86CD5" w:rsidRPr="009A4A0E">
              <w:rPr>
                <w:sz w:val="20"/>
                <w:szCs w:val="20"/>
              </w:rPr>
              <w:t xml:space="preserve">, </w:t>
            </w:r>
            <w:r w:rsidR="00CC6C2F" w:rsidRPr="009A4A0E">
              <w:rPr>
                <w:sz w:val="20"/>
                <w:szCs w:val="20"/>
              </w:rPr>
              <w:t>Belgium,</w:t>
            </w:r>
            <w:r w:rsidRPr="009A4A0E">
              <w:rPr>
                <w:sz w:val="20"/>
                <w:szCs w:val="20"/>
              </w:rPr>
              <w:t xml:space="preserve"> WI  530</w:t>
            </w:r>
            <w:r w:rsidR="00CC6C2F" w:rsidRPr="009A4A0E">
              <w:rPr>
                <w:sz w:val="20"/>
                <w:szCs w:val="20"/>
              </w:rPr>
              <w:t>0</w:t>
            </w:r>
            <w:r w:rsidRPr="009A4A0E">
              <w:rPr>
                <w:sz w:val="20"/>
                <w:szCs w:val="20"/>
              </w:rPr>
              <w:t>4</w:t>
            </w:r>
          </w:p>
          <w:p w14:paraId="2857E3C0" w14:textId="350FF876" w:rsidR="003F43BE" w:rsidRPr="007324BD" w:rsidRDefault="003F43BE" w:rsidP="003F43BE">
            <w:r w:rsidRPr="009A4A0E">
              <w:rPr>
                <w:sz w:val="20"/>
                <w:szCs w:val="20"/>
              </w:rPr>
              <w:t xml:space="preserve">Questions?  Call the Registrar at </w:t>
            </w:r>
            <w:r w:rsidR="00CC6C2F" w:rsidRPr="009A4A0E">
              <w:rPr>
                <w:sz w:val="20"/>
                <w:szCs w:val="20"/>
              </w:rPr>
              <w:t>262</w:t>
            </w:r>
            <w:r w:rsidRPr="009A4A0E">
              <w:rPr>
                <w:sz w:val="20"/>
                <w:szCs w:val="20"/>
              </w:rPr>
              <w:t>-</w:t>
            </w:r>
            <w:r w:rsidR="00CC6C2F" w:rsidRPr="009A4A0E">
              <w:rPr>
                <w:sz w:val="20"/>
                <w:szCs w:val="20"/>
              </w:rPr>
              <w:t>707</w:t>
            </w:r>
            <w:r w:rsidRPr="009A4A0E">
              <w:rPr>
                <w:sz w:val="20"/>
                <w:szCs w:val="20"/>
              </w:rPr>
              <w:t>-</w:t>
            </w:r>
            <w:r w:rsidR="00CC6C2F" w:rsidRPr="009A4A0E">
              <w:rPr>
                <w:sz w:val="20"/>
                <w:szCs w:val="20"/>
              </w:rPr>
              <w:t>0795</w:t>
            </w:r>
            <w:r w:rsidRPr="009A4A0E">
              <w:rPr>
                <w:sz w:val="20"/>
                <w:szCs w:val="20"/>
              </w:rPr>
              <w:t xml:space="preserve"> (leave a message if necessary) or email </w:t>
            </w:r>
            <w:r w:rsidRPr="009A4A0E">
              <w:rPr>
                <w:color w:val="0000FF"/>
                <w:sz w:val="20"/>
                <w:szCs w:val="20"/>
              </w:rPr>
              <w:t>rosemore</w:t>
            </w:r>
            <w:r w:rsidR="00CC6C2F" w:rsidRPr="009A4A0E">
              <w:rPr>
                <w:color w:val="0000FF"/>
                <w:sz w:val="20"/>
                <w:szCs w:val="20"/>
              </w:rPr>
              <w:t>1</w:t>
            </w:r>
            <w:r w:rsidRPr="009A4A0E">
              <w:rPr>
                <w:color w:val="0000FF"/>
                <w:sz w:val="20"/>
                <w:szCs w:val="20"/>
              </w:rPr>
              <w:t>@</w:t>
            </w:r>
            <w:r w:rsidR="00CC6C2F" w:rsidRPr="009A4A0E">
              <w:rPr>
                <w:color w:val="0000FF"/>
                <w:sz w:val="20"/>
                <w:szCs w:val="20"/>
              </w:rPr>
              <w:t>mac.com</w:t>
            </w:r>
          </w:p>
        </w:tc>
      </w:tr>
      <w:tr w:rsidR="00F86CD5" w:rsidRPr="007324BD" w14:paraId="659869B5" w14:textId="77777777" w:rsidTr="00232635">
        <w:trPr>
          <w:gridAfter w:val="1"/>
          <w:wAfter w:w="32" w:type="dxa"/>
          <w:cantSplit/>
          <w:trHeight w:val="249"/>
          <w:jc w:val="center"/>
        </w:trPr>
        <w:tc>
          <w:tcPr>
            <w:tcW w:w="10043" w:type="dxa"/>
            <w:gridSpan w:val="8"/>
            <w:shd w:val="clear" w:color="auto" w:fill="D9D9D9"/>
            <w:vAlign w:val="center"/>
          </w:tcPr>
          <w:p w14:paraId="11AE44F7" w14:textId="77777777" w:rsidR="003F43BE" w:rsidRPr="007324BD" w:rsidRDefault="003F43BE" w:rsidP="003F43BE">
            <w:pPr>
              <w:pStyle w:val="Heading2"/>
            </w:pPr>
            <w:r w:rsidRPr="00651B6B">
              <w:rPr>
                <w:sz w:val="20"/>
                <w:szCs w:val="20"/>
              </w:rPr>
              <w:t>Refund Policy</w:t>
            </w:r>
          </w:p>
        </w:tc>
      </w:tr>
      <w:tr w:rsidR="00F86CD5" w:rsidRPr="007324BD" w14:paraId="09B194AD" w14:textId="77777777" w:rsidTr="009A4A0E">
        <w:trPr>
          <w:gridAfter w:val="1"/>
          <w:wAfter w:w="32" w:type="dxa"/>
          <w:cantSplit/>
          <w:trHeight w:val="609"/>
          <w:jc w:val="center"/>
        </w:trPr>
        <w:tc>
          <w:tcPr>
            <w:tcW w:w="10043" w:type="dxa"/>
            <w:gridSpan w:val="8"/>
            <w:vAlign w:val="center"/>
          </w:tcPr>
          <w:p w14:paraId="231C2484" w14:textId="6C0F8F72" w:rsidR="003F43BE" w:rsidRPr="00160674" w:rsidRDefault="006E36C1" w:rsidP="003F43BE">
            <w:pPr>
              <w:rPr>
                <w:sz w:val="18"/>
                <w:szCs w:val="18"/>
              </w:rPr>
            </w:pPr>
            <w:r w:rsidRPr="009A4A0E">
              <w:rPr>
                <w:sz w:val="20"/>
                <w:szCs w:val="20"/>
              </w:rPr>
              <w:t>T</w:t>
            </w:r>
            <w:r w:rsidR="003F43BE" w:rsidRPr="009A4A0E">
              <w:rPr>
                <w:sz w:val="20"/>
                <w:szCs w:val="20"/>
              </w:rPr>
              <w:t xml:space="preserve">he total fee will be refunded if cancellation notification is received BEFORE Friday, </w:t>
            </w:r>
            <w:r w:rsidR="00C65524" w:rsidRPr="009A4A0E">
              <w:rPr>
                <w:sz w:val="20"/>
                <w:szCs w:val="20"/>
              </w:rPr>
              <w:t>August 28</w:t>
            </w:r>
            <w:r w:rsidR="00384EE2" w:rsidRPr="009A4A0E">
              <w:rPr>
                <w:sz w:val="20"/>
                <w:szCs w:val="20"/>
                <w:vertAlign w:val="superscript"/>
              </w:rPr>
              <w:t>th</w:t>
            </w:r>
            <w:r w:rsidR="00384EE2" w:rsidRPr="009A4A0E">
              <w:rPr>
                <w:sz w:val="20"/>
                <w:szCs w:val="20"/>
              </w:rPr>
              <w:t xml:space="preserve">. </w:t>
            </w:r>
            <w:r w:rsidR="003F43BE" w:rsidRPr="009A4A0E">
              <w:rPr>
                <w:sz w:val="20"/>
                <w:szCs w:val="20"/>
              </w:rPr>
              <w:t>Any cancellations on or after that date will receive a refund at the discretion of the registrar.</w:t>
            </w:r>
          </w:p>
        </w:tc>
      </w:tr>
    </w:tbl>
    <w:p w14:paraId="0679E691" w14:textId="77777777" w:rsidR="00F86CD5" w:rsidRPr="00F86CD5" w:rsidRDefault="00F86CD5">
      <w:pPr>
        <w:rPr>
          <w:sz w:val="8"/>
          <w:szCs w:val="16"/>
        </w:rPr>
      </w:pPr>
    </w:p>
    <w:sectPr w:rsidR="00F86CD5" w:rsidRPr="00F86CD5" w:rsidSect="007B088B">
      <w:footerReference w:type="default" r:id="rId7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C0B11" w14:textId="77777777" w:rsidR="00916B19" w:rsidRDefault="00916B19">
      <w:r>
        <w:separator/>
      </w:r>
    </w:p>
  </w:endnote>
  <w:endnote w:type="continuationSeparator" w:id="0">
    <w:p w14:paraId="79644259" w14:textId="77777777" w:rsidR="00916B19" w:rsidRDefault="00916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 Titling MT">
    <w:panose1 w:val="02020502060505020804"/>
    <w:charset w:val="4D"/>
    <w:family w:val="roman"/>
    <w:pitch w:val="variable"/>
    <w:sig w:usb0="00000003" w:usb1="00000000" w:usb2="00000000" w:usb3="00000000" w:csb0="00000001" w:csb1="00000000"/>
  </w:font>
  <w:font w:name="Handwriting - Dakota">
    <w:altName w:val="Calibri"/>
    <w:panose1 w:val="020B0604020202020204"/>
    <w:charset w:val="4D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963BF" w14:textId="77777777" w:rsidR="00043877" w:rsidRDefault="00043877" w:rsidP="00EB52A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1F8949" w14:textId="77777777" w:rsidR="00916B19" w:rsidRDefault="00916B19">
      <w:r>
        <w:separator/>
      </w:r>
    </w:p>
  </w:footnote>
  <w:footnote w:type="continuationSeparator" w:id="0">
    <w:p w14:paraId="17C769F6" w14:textId="77777777" w:rsidR="00916B19" w:rsidRDefault="00916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35"/>
  <w:removePersonalInformation/>
  <w:removeDateAndTime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6FD"/>
    <w:rsid w:val="000008B8"/>
    <w:rsid w:val="00000C7D"/>
    <w:rsid w:val="000077BD"/>
    <w:rsid w:val="000133C8"/>
    <w:rsid w:val="00017DD1"/>
    <w:rsid w:val="00032E90"/>
    <w:rsid w:val="000332AD"/>
    <w:rsid w:val="00041F67"/>
    <w:rsid w:val="00043877"/>
    <w:rsid w:val="0004458B"/>
    <w:rsid w:val="000447ED"/>
    <w:rsid w:val="00054510"/>
    <w:rsid w:val="000610B7"/>
    <w:rsid w:val="00064F6A"/>
    <w:rsid w:val="000737FB"/>
    <w:rsid w:val="00095E03"/>
    <w:rsid w:val="000B7E9D"/>
    <w:rsid w:val="000C0676"/>
    <w:rsid w:val="000C3395"/>
    <w:rsid w:val="000C6EC6"/>
    <w:rsid w:val="000E2704"/>
    <w:rsid w:val="000F65D4"/>
    <w:rsid w:val="001136BF"/>
    <w:rsid w:val="0011649E"/>
    <w:rsid w:val="001176E7"/>
    <w:rsid w:val="00126B8C"/>
    <w:rsid w:val="0013016A"/>
    <w:rsid w:val="0013312B"/>
    <w:rsid w:val="00153F9A"/>
    <w:rsid w:val="00160674"/>
    <w:rsid w:val="0016303A"/>
    <w:rsid w:val="00186402"/>
    <w:rsid w:val="00190F40"/>
    <w:rsid w:val="001960A5"/>
    <w:rsid w:val="001B14EC"/>
    <w:rsid w:val="001B170E"/>
    <w:rsid w:val="001D2340"/>
    <w:rsid w:val="001F7A95"/>
    <w:rsid w:val="0020363B"/>
    <w:rsid w:val="00205639"/>
    <w:rsid w:val="00223D59"/>
    <w:rsid w:val="00231C3E"/>
    <w:rsid w:val="00232635"/>
    <w:rsid w:val="0023562B"/>
    <w:rsid w:val="00240AF1"/>
    <w:rsid w:val="0024648C"/>
    <w:rsid w:val="002602F0"/>
    <w:rsid w:val="00267026"/>
    <w:rsid w:val="00273E3A"/>
    <w:rsid w:val="00286C10"/>
    <w:rsid w:val="002A3891"/>
    <w:rsid w:val="002A3F5D"/>
    <w:rsid w:val="002B7428"/>
    <w:rsid w:val="002C0936"/>
    <w:rsid w:val="0032533F"/>
    <w:rsid w:val="00326247"/>
    <w:rsid w:val="00326F1B"/>
    <w:rsid w:val="00327FF9"/>
    <w:rsid w:val="003379AA"/>
    <w:rsid w:val="00341A75"/>
    <w:rsid w:val="00354139"/>
    <w:rsid w:val="00367934"/>
    <w:rsid w:val="0037268E"/>
    <w:rsid w:val="003751EA"/>
    <w:rsid w:val="00382350"/>
    <w:rsid w:val="00384215"/>
    <w:rsid w:val="00384EE2"/>
    <w:rsid w:val="00386EC7"/>
    <w:rsid w:val="003A3B3B"/>
    <w:rsid w:val="003A556A"/>
    <w:rsid w:val="003E65D2"/>
    <w:rsid w:val="003F4008"/>
    <w:rsid w:val="003F43BE"/>
    <w:rsid w:val="004000F4"/>
    <w:rsid w:val="00400243"/>
    <w:rsid w:val="00401BC0"/>
    <w:rsid w:val="004035E6"/>
    <w:rsid w:val="00415F5F"/>
    <w:rsid w:val="004169FE"/>
    <w:rsid w:val="0042038C"/>
    <w:rsid w:val="00435D48"/>
    <w:rsid w:val="00446A43"/>
    <w:rsid w:val="00461DCB"/>
    <w:rsid w:val="00472935"/>
    <w:rsid w:val="00474609"/>
    <w:rsid w:val="00477AF6"/>
    <w:rsid w:val="00491A66"/>
    <w:rsid w:val="004926CB"/>
    <w:rsid w:val="004B64CE"/>
    <w:rsid w:val="004B66C1"/>
    <w:rsid w:val="004B6717"/>
    <w:rsid w:val="004D64E0"/>
    <w:rsid w:val="004F2BAE"/>
    <w:rsid w:val="004F3267"/>
    <w:rsid w:val="004F5FA1"/>
    <w:rsid w:val="00501BB2"/>
    <w:rsid w:val="005159DB"/>
    <w:rsid w:val="00517424"/>
    <w:rsid w:val="00524330"/>
    <w:rsid w:val="005314CE"/>
    <w:rsid w:val="00532E88"/>
    <w:rsid w:val="005360D4"/>
    <w:rsid w:val="00536F3C"/>
    <w:rsid w:val="00544903"/>
    <w:rsid w:val="00545129"/>
    <w:rsid w:val="0054754E"/>
    <w:rsid w:val="0055233C"/>
    <w:rsid w:val="005537BE"/>
    <w:rsid w:val="0056338C"/>
    <w:rsid w:val="0056368D"/>
    <w:rsid w:val="00572713"/>
    <w:rsid w:val="00573A3A"/>
    <w:rsid w:val="00574303"/>
    <w:rsid w:val="0059050F"/>
    <w:rsid w:val="00594382"/>
    <w:rsid w:val="005B47A0"/>
    <w:rsid w:val="005D03FF"/>
    <w:rsid w:val="005D4280"/>
    <w:rsid w:val="005F422F"/>
    <w:rsid w:val="005F4E53"/>
    <w:rsid w:val="00607B69"/>
    <w:rsid w:val="00614259"/>
    <w:rsid w:val="00616028"/>
    <w:rsid w:val="00634852"/>
    <w:rsid w:val="0063575F"/>
    <w:rsid w:val="00651B6B"/>
    <w:rsid w:val="006638AD"/>
    <w:rsid w:val="00665A38"/>
    <w:rsid w:val="00671993"/>
    <w:rsid w:val="00672280"/>
    <w:rsid w:val="00682713"/>
    <w:rsid w:val="00694F8B"/>
    <w:rsid w:val="006A01DF"/>
    <w:rsid w:val="006B7A91"/>
    <w:rsid w:val="006C53FC"/>
    <w:rsid w:val="006E2324"/>
    <w:rsid w:val="006E36C1"/>
    <w:rsid w:val="006F7F5B"/>
    <w:rsid w:val="00704207"/>
    <w:rsid w:val="00720F04"/>
    <w:rsid w:val="00722DE8"/>
    <w:rsid w:val="007324BD"/>
    <w:rsid w:val="00733527"/>
    <w:rsid w:val="00733AC6"/>
    <w:rsid w:val="007344B3"/>
    <w:rsid w:val="007352E9"/>
    <w:rsid w:val="00736A4B"/>
    <w:rsid w:val="007543A4"/>
    <w:rsid w:val="00770EEA"/>
    <w:rsid w:val="00771FB5"/>
    <w:rsid w:val="00795228"/>
    <w:rsid w:val="007A336B"/>
    <w:rsid w:val="007B088B"/>
    <w:rsid w:val="007B0C09"/>
    <w:rsid w:val="007B526F"/>
    <w:rsid w:val="007E1F8E"/>
    <w:rsid w:val="007E3D81"/>
    <w:rsid w:val="008005D0"/>
    <w:rsid w:val="008112E0"/>
    <w:rsid w:val="008200F4"/>
    <w:rsid w:val="00826F0C"/>
    <w:rsid w:val="00831B9D"/>
    <w:rsid w:val="00843766"/>
    <w:rsid w:val="00847331"/>
    <w:rsid w:val="00850FE1"/>
    <w:rsid w:val="008658E6"/>
    <w:rsid w:val="00870CF6"/>
    <w:rsid w:val="0087554A"/>
    <w:rsid w:val="0087640E"/>
    <w:rsid w:val="0087717D"/>
    <w:rsid w:val="00884CA6"/>
    <w:rsid w:val="00887861"/>
    <w:rsid w:val="0089339F"/>
    <w:rsid w:val="008B687B"/>
    <w:rsid w:val="008C2EED"/>
    <w:rsid w:val="008F1728"/>
    <w:rsid w:val="00900794"/>
    <w:rsid w:val="00901F28"/>
    <w:rsid w:val="00905829"/>
    <w:rsid w:val="00916B19"/>
    <w:rsid w:val="00932D09"/>
    <w:rsid w:val="00935DD7"/>
    <w:rsid w:val="009524BD"/>
    <w:rsid w:val="009622B2"/>
    <w:rsid w:val="00967456"/>
    <w:rsid w:val="009852F3"/>
    <w:rsid w:val="0099552B"/>
    <w:rsid w:val="009A1331"/>
    <w:rsid w:val="009A435E"/>
    <w:rsid w:val="009A4A0E"/>
    <w:rsid w:val="009B7839"/>
    <w:rsid w:val="009C48E0"/>
    <w:rsid w:val="009C7D71"/>
    <w:rsid w:val="009F58BB"/>
    <w:rsid w:val="00A2454C"/>
    <w:rsid w:val="00A30E39"/>
    <w:rsid w:val="00A41E64"/>
    <w:rsid w:val="00A4373B"/>
    <w:rsid w:val="00A4379D"/>
    <w:rsid w:val="00A55738"/>
    <w:rsid w:val="00A756FA"/>
    <w:rsid w:val="00A83D5E"/>
    <w:rsid w:val="00AB281C"/>
    <w:rsid w:val="00AC1579"/>
    <w:rsid w:val="00AD7BCC"/>
    <w:rsid w:val="00AE1F72"/>
    <w:rsid w:val="00B04903"/>
    <w:rsid w:val="00B12708"/>
    <w:rsid w:val="00B211FD"/>
    <w:rsid w:val="00B36839"/>
    <w:rsid w:val="00B41C69"/>
    <w:rsid w:val="00B50AC7"/>
    <w:rsid w:val="00B55977"/>
    <w:rsid w:val="00B820BF"/>
    <w:rsid w:val="00B82E96"/>
    <w:rsid w:val="00B96D9F"/>
    <w:rsid w:val="00BA2F12"/>
    <w:rsid w:val="00BA333E"/>
    <w:rsid w:val="00BB32D8"/>
    <w:rsid w:val="00BC0F25"/>
    <w:rsid w:val="00BC3BF7"/>
    <w:rsid w:val="00BE09D6"/>
    <w:rsid w:val="00BF157D"/>
    <w:rsid w:val="00C10FF1"/>
    <w:rsid w:val="00C1118D"/>
    <w:rsid w:val="00C2003D"/>
    <w:rsid w:val="00C256CD"/>
    <w:rsid w:val="00C30E55"/>
    <w:rsid w:val="00C34EC7"/>
    <w:rsid w:val="00C46FA5"/>
    <w:rsid w:val="00C5090B"/>
    <w:rsid w:val="00C55417"/>
    <w:rsid w:val="00C613C6"/>
    <w:rsid w:val="00C63324"/>
    <w:rsid w:val="00C65524"/>
    <w:rsid w:val="00C735DE"/>
    <w:rsid w:val="00C74DDC"/>
    <w:rsid w:val="00C81188"/>
    <w:rsid w:val="00C92FF3"/>
    <w:rsid w:val="00CB3720"/>
    <w:rsid w:val="00CB5E53"/>
    <w:rsid w:val="00CC36F2"/>
    <w:rsid w:val="00CC6A22"/>
    <w:rsid w:val="00CC6C2F"/>
    <w:rsid w:val="00CC7CB7"/>
    <w:rsid w:val="00CD5E75"/>
    <w:rsid w:val="00CD7753"/>
    <w:rsid w:val="00CD7C68"/>
    <w:rsid w:val="00CF27C5"/>
    <w:rsid w:val="00D010C7"/>
    <w:rsid w:val="00D02133"/>
    <w:rsid w:val="00D1742E"/>
    <w:rsid w:val="00D21FCD"/>
    <w:rsid w:val="00D22107"/>
    <w:rsid w:val="00D23B04"/>
    <w:rsid w:val="00D330F2"/>
    <w:rsid w:val="00D346BE"/>
    <w:rsid w:val="00D34CBE"/>
    <w:rsid w:val="00D461ED"/>
    <w:rsid w:val="00D53D61"/>
    <w:rsid w:val="00D565D6"/>
    <w:rsid w:val="00D66A94"/>
    <w:rsid w:val="00D756B3"/>
    <w:rsid w:val="00D759F1"/>
    <w:rsid w:val="00D8127B"/>
    <w:rsid w:val="00D91F1A"/>
    <w:rsid w:val="00D96C92"/>
    <w:rsid w:val="00DA5F94"/>
    <w:rsid w:val="00DC6437"/>
    <w:rsid w:val="00DC7359"/>
    <w:rsid w:val="00DC742F"/>
    <w:rsid w:val="00DD2A14"/>
    <w:rsid w:val="00DE03C8"/>
    <w:rsid w:val="00DE5B47"/>
    <w:rsid w:val="00DF1BA0"/>
    <w:rsid w:val="00E03874"/>
    <w:rsid w:val="00E10998"/>
    <w:rsid w:val="00E1582A"/>
    <w:rsid w:val="00E24B2C"/>
    <w:rsid w:val="00E32DDD"/>
    <w:rsid w:val="00E33A75"/>
    <w:rsid w:val="00E33DC8"/>
    <w:rsid w:val="00E630EB"/>
    <w:rsid w:val="00E649D5"/>
    <w:rsid w:val="00E655FC"/>
    <w:rsid w:val="00E75987"/>
    <w:rsid w:val="00E75AE6"/>
    <w:rsid w:val="00E80215"/>
    <w:rsid w:val="00E8044C"/>
    <w:rsid w:val="00E838A1"/>
    <w:rsid w:val="00E90B1F"/>
    <w:rsid w:val="00EA31E6"/>
    <w:rsid w:val="00EA353A"/>
    <w:rsid w:val="00EA3D02"/>
    <w:rsid w:val="00EB16FD"/>
    <w:rsid w:val="00EB52A5"/>
    <w:rsid w:val="00EC655E"/>
    <w:rsid w:val="00ED6DF6"/>
    <w:rsid w:val="00EE33CA"/>
    <w:rsid w:val="00EE4840"/>
    <w:rsid w:val="00EE7E00"/>
    <w:rsid w:val="00F03A9E"/>
    <w:rsid w:val="00F04B9B"/>
    <w:rsid w:val="00F0626A"/>
    <w:rsid w:val="00F149CC"/>
    <w:rsid w:val="00F242E0"/>
    <w:rsid w:val="00F301D3"/>
    <w:rsid w:val="00F46364"/>
    <w:rsid w:val="00F5178E"/>
    <w:rsid w:val="00F71A84"/>
    <w:rsid w:val="00F745F0"/>
    <w:rsid w:val="00F74AAD"/>
    <w:rsid w:val="00F86CD5"/>
    <w:rsid w:val="00F87B48"/>
    <w:rsid w:val="00FD1F4A"/>
    <w:rsid w:val="00FD6380"/>
    <w:rsid w:val="00FE4739"/>
    <w:rsid w:val="00FF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B464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2A14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35E6"/>
    <w:pPr>
      <w:jc w:val="center"/>
      <w:outlineLvl w:val="0"/>
    </w:pPr>
    <w:rPr>
      <w:b/>
      <w:caps/>
      <w:color w:val="FFFFFF"/>
      <w:sz w:val="24"/>
    </w:rPr>
  </w:style>
  <w:style w:type="paragraph" w:styleId="Heading2">
    <w:name w:val="heading 2"/>
    <w:basedOn w:val="Heading1"/>
    <w:next w:val="Normal"/>
    <w:link w:val="Heading2Char"/>
    <w:qFormat/>
    <w:rsid w:val="000447ED"/>
    <w:pPr>
      <w:outlineLvl w:val="1"/>
    </w:pPr>
    <w:rPr>
      <w:color w:val="auto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rsid w:val="005314CE"/>
    <w:rPr>
      <w:i/>
      <w:sz w:val="12"/>
    </w:rPr>
  </w:style>
  <w:style w:type="character" w:customStyle="1" w:styleId="ItalicsChar">
    <w:name w:val="Italics Char"/>
    <w:link w:val="Italics"/>
    <w:rsid w:val="005314CE"/>
    <w:rPr>
      <w:rFonts w:ascii="Tahoma" w:hAnsi="Tahoma"/>
      <w:i/>
      <w:sz w:val="12"/>
      <w:szCs w:val="24"/>
      <w:lang w:val="en-US" w:eastAsia="en-US" w:bidi="ar-SA"/>
    </w:rPr>
  </w:style>
  <w:style w:type="character" w:styleId="Hyperlink">
    <w:name w:val="Hyperlink"/>
    <w:rsid w:val="00EB16FD"/>
    <w:rPr>
      <w:color w:val="0000FF"/>
      <w:u w:val="single"/>
    </w:rPr>
  </w:style>
  <w:style w:type="paragraph" w:styleId="Header">
    <w:name w:val="header"/>
    <w:basedOn w:val="Normal"/>
    <w:rsid w:val="002B742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324BD"/>
    <w:rPr>
      <w:rFonts w:cs="Tahoma"/>
      <w:szCs w:val="16"/>
    </w:rPr>
  </w:style>
  <w:style w:type="character" w:customStyle="1" w:styleId="Heading1Char">
    <w:name w:val="Heading 1 Char"/>
    <w:link w:val="Heading1"/>
    <w:rsid w:val="004035E6"/>
    <w:rPr>
      <w:rFonts w:ascii="Tahoma" w:hAnsi="Tahoma"/>
      <w:b/>
      <w:caps/>
      <w:color w:val="FFFFFF"/>
      <w:sz w:val="24"/>
      <w:szCs w:val="24"/>
      <w:lang w:val="en-US" w:eastAsia="en-US" w:bidi="ar-SA"/>
    </w:rPr>
  </w:style>
  <w:style w:type="character" w:customStyle="1" w:styleId="Heading2Char">
    <w:name w:val="Heading 2 Char"/>
    <w:link w:val="Heading2"/>
    <w:rsid w:val="000447ED"/>
    <w:rPr>
      <w:rFonts w:ascii="Tahoma" w:hAnsi="Tahoma"/>
      <w:b/>
      <w:caps/>
      <w:color w:val="FFFFFF"/>
      <w:sz w:val="16"/>
      <w:szCs w:val="16"/>
      <w:lang w:val="en-US" w:eastAsia="en-US" w:bidi="ar-SA"/>
    </w:rPr>
  </w:style>
  <w:style w:type="paragraph" w:styleId="Footer">
    <w:name w:val="footer"/>
    <w:basedOn w:val="Normal"/>
    <w:rsid w:val="002B7428"/>
    <w:pPr>
      <w:tabs>
        <w:tab w:val="center" w:pos="4320"/>
        <w:tab w:val="right" w:pos="8640"/>
      </w:tabs>
    </w:pPr>
  </w:style>
  <w:style w:type="character" w:styleId="UnresolvedMention">
    <w:name w:val="Unresolved Mention"/>
    <w:uiPriority w:val="99"/>
    <w:semiHidden/>
    <w:unhideWhenUsed/>
    <w:rsid w:val="007B0C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c51231\LOCALS~1\Temp\TCDA22.tmp\Membership%20applica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C:\DOCUME~1\c51231\LOCALS~1\Temp\TCDA22.tmp\Membership application form.dot</Template>
  <TotalTime>0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2736</CharactersWithSpaces>
  <SharedDoc>false</SharedDoc>
  <HLinks>
    <vt:vector size="24" baseType="variant">
      <vt:variant>
        <vt:i4>458812</vt:i4>
      </vt:variant>
      <vt:variant>
        <vt:i4>9</vt:i4>
      </vt:variant>
      <vt:variant>
        <vt:i4>0</vt:i4>
      </vt:variant>
      <vt:variant>
        <vt:i4>5</vt:i4>
      </vt:variant>
      <vt:variant>
        <vt:lpwstr>mailto:rosemorehall@att.net</vt:lpwstr>
      </vt:variant>
      <vt:variant>
        <vt:lpwstr/>
      </vt:variant>
      <vt:variant>
        <vt:i4>3211390</vt:i4>
      </vt:variant>
      <vt:variant>
        <vt:i4>4</vt:i4>
      </vt:variant>
      <vt:variant>
        <vt:i4>0</vt:i4>
      </vt:variant>
      <vt:variant>
        <vt:i4>5</vt:i4>
      </vt:variant>
      <vt:variant>
        <vt:lpwstr>http://www.ars.org/</vt:lpwstr>
      </vt:variant>
      <vt:variant>
        <vt:lpwstr/>
      </vt:variant>
      <vt:variant>
        <vt:i4>3211390</vt:i4>
      </vt:variant>
      <vt:variant>
        <vt:i4>2</vt:i4>
      </vt:variant>
      <vt:variant>
        <vt:i4>0</vt:i4>
      </vt:variant>
      <vt:variant>
        <vt:i4>5</vt:i4>
      </vt:variant>
      <vt:variant>
        <vt:lpwstr>http://www.ars.org/</vt:lpwstr>
      </vt:variant>
      <vt:variant>
        <vt:lpwstr/>
      </vt:variant>
      <vt:variant>
        <vt:i4>3211390</vt:i4>
      </vt:variant>
      <vt:variant>
        <vt:i4>0</vt:i4>
      </vt:variant>
      <vt:variant>
        <vt:i4>0</vt:i4>
      </vt:variant>
      <vt:variant>
        <vt:i4>5</vt:i4>
      </vt:variant>
      <vt:variant>
        <vt:lpwstr>http://www.ars.org/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cp:lastPrinted>2010-05-24T14:52:00Z</cp:lastPrinted>
  <dcterms:created xsi:type="dcterms:W3CDTF">2026-06-08T15:38:00Z</dcterms:created>
  <dcterms:modified xsi:type="dcterms:W3CDTF">2026-06-08T15:38:00Z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TC010186281033</vt:lpwstr>
  </property>
</Properties>
</file>